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3003" w:type="dxa"/>
        <w:tblLayout w:type="fixed"/>
        <w:tblCellMar>
          <w:left w:w="0" w:type="dxa"/>
          <w:right w:w="0" w:type="dxa"/>
        </w:tblCellMar>
        <w:tblLook w:val="04A0" w:firstRow="1" w:lastRow="0" w:firstColumn="1" w:lastColumn="0" w:noHBand="0" w:noVBand="1"/>
      </w:tblPr>
      <w:tblGrid>
        <w:gridCol w:w="3261"/>
        <w:gridCol w:w="850"/>
        <w:gridCol w:w="221"/>
        <w:gridCol w:w="77"/>
        <w:gridCol w:w="2073"/>
        <w:gridCol w:w="2184"/>
        <w:gridCol w:w="38"/>
        <w:gridCol w:w="1219"/>
        <w:gridCol w:w="3035"/>
        <w:gridCol w:w="10"/>
        <w:gridCol w:w="35"/>
      </w:tblGrid>
      <w:tr w:rsidR="007212EC" w:rsidRPr="002E6738" w14:paraId="6D8B6FBC" w14:textId="77777777" w:rsidTr="00AE76F7">
        <w:trPr>
          <w:trHeight w:val="20"/>
        </w:trPr>
        <w:tc>
          <w:tcPr>
            <w:tcW w:w="13003" w:type="dxa"/>
            <w:gridSpan w:val="11"/>
            <w:tcBorders>
              <w:top w:val="thickThinSmallGap" w:sz="24" w:space="0" w:color="auto"/>
              <w:left w:val="nil"/>
              <w:bottom w:val="nil"/>
              <w:right w:val="nil"/>
            </w:tcBorders>
            <w:vAlign w:val="center"/>
          </w:tcPr>
          <w:p w14:paraId="677423B9" w14:textId="00FAFA0A" w:rsidR="0032737D" w:rsidRPr="002E6738" w:rsidRDefault="0032737D" w:rsidP="002E6738">
            <w:pPr>
              <w:pStyle w:val="NoSpacing"/>
              <w:spacing w:line="276" w:lineRule="auto"/>
              <w:rPr>
                <w:rFonts w:ascii="Arial" w:hAnsi="Arial" w:cs="Arial"/>
                <w:sz w:val="24"/>
                <w:szCs w:val="24"/>
              </w:rPr>
            </w:pPr>
            <w:bookmarkStart w:id="0" w:name="_GoBack"/>
            <w:bookmarkEnd w:id="0"/>
          </w:p>
        </w:tc>
      </w:tr>
      <w:tr w:rsidR="007212EC" w:rsidRPr="002E6738" w14:paraId="36121842" w14:textId="77777777" w:rsidTr="00AE76F7">
        <w:trPr>
          <w:gridAfter w:val="2"/>
          <w:wAfter w:w="45" w:type="dxa"/>
          <w:trHeight w:val="2016"/>
        </w:trPr>
        <w:tc>
          <w:tcPr>
            <w:tcW w:w="3261" w:type="dxa"/>
            <w:tcBorders>
              <w:top w:val="nil"/>
              <w:left w:val="nil"/>
              <w:bottom w:val="nil"/>
              <w:right w:val="single" w:sz="4" w:space="0" w:color="auto"/>
            </w:tcBorders>
            <w:vAlign w:val="center"/>
          </w:tcPr>
          <w:p w14:paraId="194A5EFC" w14:textId="52BF6C44" w:rsidR="0032737D" w:rsidRPr="002E6738" w:rsidRDefault="004F009E" w:rsidP="006E3255">
            <w:pPr>
              <w:pStyle w:val="MastheadCopy"/>
              <w:spacing w:line="276" w:lineRule="auto"/>
              <w:jc w:val="left"/>
              <w:rPr>
                <w:rFonts w:ascii="Arial" w:hAnsi="Arial" w:cs="Arial"/>
                <w:szCs w:val="24"/>
              </w:rPr>
            </w:pPr>
            <w:sdt>
              <w:sdtPr>
                <w:rPr>
                  <w:rFonts w:ascii="Arial" w:hAnsi="Arial" w:cs="Arial"/>
                  <w:szCs w:val="24"/>
                </w:rPr>
                <w:id w:val="1397555580"/>
                <w:placeholder>
                  <w:docPart w:val="B8F8209096D94094BA8BCC8749DC430D"/>
                </w:placeholder>
                <w15:appearance w15:val="hidden"/>
              </w:sdtPr>
              <w:sdtEndPr/>
              <w:sdtContent>
                <w:r w:rsidR="006E3255" w:rsidRPr="006E3255">
                  <w:rPr>
                    <w:rFonts w:ascii="Arial" w:hAnsi="Arial" w:cs="Arial"/>
                    <w:noProof/>
                    <w:szCs w:val="24"/>
                  </w:rPr>
                  <w:drawing>
                    <wp:inline distT="0" distB="0" distL="0" distR="0" wp14:anchorId="14A93D7B" wp14:editId="19651D10">
                      <wp:extent cx="1580945" cy="1371600"/>
                      <wp:effectExtent l="0" t="0" r="635" b="0"/>
                      <wp:docPr id="11" name="Picture 2">
                        <a:extLst xmlns:a="http://schemas.openxmlformats.org/drawingml/2006/main">
                          <a:ext uri="{FF2B5EF4-FFF2-40B4-BE49-F238E27FC236}">
                            <a16:creationId xmlns:a16="http://schemas.microsoft.com/office/drawing/2014/main" id="{6C7D6955-8F84-4B85-96E0-E3D631E16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C7D6955-8F84-4B85-96E0-E3D631E16E88}"/>
                                  </a:ext>
                                </a:extLst>
                              </pic:cNvPr>
                              <pic:cNvPicPr>
                                <a:picLocks noChangeAspect="1"/>
                              </pic:cNvPicPr>
                            </pic:nvPicPr>
                            <pic:blipFill>
                              <a:blip r:embed="rId10"/>
                              <a:stretch>
                                <a:fillRect/>
                              </a:stretch>
                            </pic:blipFill>
                            <pic:spPr>
                              <a:xfrm>
                                <a:off x="0" y="0"/>
                                <a:ext cx="1596018" cy="1384677"/>
                              </a:xfrm>
                              <a:prstGeom prst="rect">
                                <a:avLst/>
                              </a:prstGeom>
                            </pic:spPr>
                          </pic:pic>
                        </a:graphicData>
                      </a:graphic>
                    </wp:inline>
                  </w:drawing>
                </w:r>
              </w:sdtContent>
            </w:sdt>
          </w:p>
        </w:tc>
        <w:tc>
          <w:tcPr>
            <w:tcW w:w="6662" w:type="dxa"/>
            <w:gridSpan w:val="7"/>
            <w:tcBorders>
              <w:top w:val="nil"/>
              <w:left w:val="single" w:sz="4" w:space="0" w:color="auto"/>
              <w:bottom w:val="nil"/>
              <w:right w:val="single" w:sz="4" w:space="0" w:color="auto"/>
            </w:tcBorders>
            <w:vAlign w:val="center"/>
          </w:tcPr>
          <w:p w14:paraId="552A9B60" w14:textId="25B5C08A" w:rsidR="0032737D" w:rsidRPr="002E6738" w:rsidRDefault="004F009E" w:rsidP="002E6738">
            <w:pPr>
              <w:pStyle w:val="MastheadTItle"/>
              <w:spacing w:line="276" w:lineRule="auto"/>
              <w:rPr>
                <w:rFonts w:ascii="Arial" w:hAnsi="Arial" w:cs="Arial"/>
                <w:b/>
                <w:bCs/>
                <w:sz w:val="56"/>
                <w:szCs w:val="56"/>
              </w:rPr>
            </w:pPr>
            <w:sdt>
              <w:sdtPr>
                <w:rPr>
                  <w:rFonts w:ascii="Arial" w:hAnsi="Arial" w:cs="Arial"/>
                  <w:b/>
                  <w:bCs/>
                  <w:sz w:val="56"/>
                  <w:szCs w:val="56"/>
                </w:rPr>
                <w:id w:val="-275951187"/>
                <w:placeholder>
                  <w:docPart w:val="721D12DF3D3A44D6B855E93C1EDD5FE5"/>
                </w:placeholder>
                <w15:appearance w15:val="hidden"/>
              </w:sdtPr>
              <w:sdtEndPr/>
              <w:sdtContent>
                <w:r w:rsidR="00AF4AFD" w:rsidRPr="002E6738">
                  <w:rPr>
                    <w:rFonts w:ascii="Arial" w:hAnsi="Arial" w:cs="Arial"/>
                    <w:b/>
                    <w:bCs/>
                    <w:sz w:val="56"/>
                    <w:szCs w:val="56"/>
                  </w:rPr>
                  <w:t>Sandwell Virtual School for C</w:t>
                </w:r>
                <w:r w:rsidR="00D67A02">
                  <w:rPr>
                    <w:rFonts w:ascii="Arial" w:hAnsi="Arial" w:cs="Arial"/>
                    <w:b/>
                    <w:bCs/>
                    <w:sz w:val="56"/>
                    <w:szCs w:val="56"/>
                  </w:rPr>
                  <w:t>hildren in Care</w:t>
                </w:r>
              </w:sdtContent>
            </w:sdt>
          </w:p>
          <w:p w14:paraId="5E9783B2" w14:textId="540F9E49" w:rsidR="0032737D" w:rsidRPr="002E6738" w:rsidRDefault="00F7629D" w:rsidP="006E3255">
            <w:pPr>
              <w:pStyle w:val="MastheadSubtitle"/>
              <w:spacing w:line="276" w:lineRule="auto"/>
              <w:jc w:val="left"/>
              <w:rPr>
                <w:rFonts w:ascii="Arial" w:hAnsi="Arial" w:cs="Arial"/>
                <w:color w:val="000000" w:themeColor="text1"/>
                <w:sz w:val="24"/>
                <w:szCs w:val="24"/>
              </w:rPr>
            </w:pPr>
            <w:r w:rsidRPr="002E6738">
              <w:rPr>
                <w:rFonts w:ascii="Arial" w:hAnsi="Arial" w:cs="Arial"/>
                <w:color w:val="000000" w:themeColor="text1"/>
                <w:sz w:val="56"/>
                <w:szCs w:val="56"/>
              </w:rPr>
              <w:t xml:space="preserve"> </w:t>
            </w:r>
          </w:p>
        </w:tc>
        <w:tc>
          <w:tcPr>
            <w:tcW w:w="3035" w:type="dxa"/>
            <w:tcBorders>
              <w:top w:val="nil"/>
              <w:left w:val="single" w:sz="4" w:space="0" w:color="auto"/>
              <w:bottom w:val="nil"/>
              <w:right w:val="nil"/>
            </w:tcBorders>
            <w:vAlign w:val="center"/>
          </w:tcPr>
          <w:p w14:paraId="75A42AFD" w14:textId="6B9551D9" w:rsidR="0032737D" w:rsidRPr="002E6738" w:rsidRDefault="006E3255" w:rsidP="002E6738">
            <w:pPr>
              <w:pStyle w:val="MastheadCopy"/>
              <w:spacing w:line="276" w:lineRule="auto"/>
              <w:rPr>
                <w:rFonts w:ascii="Arial" w:hAnsi="Arial" w:cs="Arial"/>
                <w:szCs w:val="24"/>
              </w:rPr>
            </w:pPr>
            <w:r w:rsidRPr="006E3255">
              <w:rPr>
                <w:rFonts w:ascii="Arial" w:hAnsi="Arial" w:cs="Arial"/>
                <w:noProof/>
                <w:szCs w:val="24"/>
              </w:rPr>
              <w:drawing>
                <wp:anchor distT="0" distB="0" distL="114300" distR="114300" simplePos="0" relativeHeight="251664384" behindDoc="1" locked="0" layoutInCell="1" allowOverlap="1" wp14:anchorId="2EC896DB" wp14:editId="32872DC7">
                  <wp:simplePos x="0" y="0"/>
                  <wp:positionH relativeFrom="column">
                    <wp:posOffset>474345</wp:posOffset>
                  </wp:positionH>
                  <wp:positionV relativeFrom="paragraph">
                    <wp:posOffset>-40640</wp:posOffset>
                  </wp:positionV>
                  <wp:extent cx="1454785" cy="1454785"/>
                  <wp:effectExtent l="0" t="0" r="0" b="0"/>
                  <wp:wrapNone/>
                  <wp:docPr id="12" name="Picture 8">
                    <a:extLst xmlns:a="http://schemas.openxmlformats.org/drawingml/2006/main">
                      <a:ext uri="{FF2B5EF4-FFF2-40B4-BE49-F238E27FC236}">
                        <a16:creationId xmlns:a16="http://schemas.microsoft.com/office/drawing/2014/main" id="{D273B1A7-54EF-4C5C-893D-98FDBF70A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273B1A7-54EF-4C5C-893D-98FDBF70A131}"/>
                              </a:ext>
                            </a:extLst>
                          </pic:cNvPr>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4785" cy="1454785"/>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szCs w:val="24"/>
                </w:rPr>
                <w:id w:val="-1731841055"/>
                <w:placeholder>
                  <w:docPart w:val="4B371B5041A5436C9C34B792C5FB1B88"/>
                </w:placeholder>
                <w15:appearance w15:val="hidden"/>
              </w:sdtPr>
              <w:sdtEndPr/>
              <w:sdtContent/>
            </w:sdt>
          </w:p>
        </w:tc>
      </w:tr>
      <w:tr w:rsidR="007212EC" w:rsidRPr="002E6738" w14:paraId="086FBB5D" w14:textId="77777777" w:rsidTr="00AE76F7">
        <w:trPr>
          <w:trHeight w:val="144"/>
        </w:trPr>
        <w:tc>
          <w:tcPr>
            <w:tcW w:w="13003" w:type="dxa"/>
            <w:gridSpan w:val="11"/>
            <w:tcBorders>
              <w:top w:val="nil"/>
              <w:left w:val="nil"/>
              <w:bottom w:val="thinThickSmallGap" w:sz="24" w:space="0" w:color="auto"/>
              <w:right w:val="nil"/>
            </w:tcBorders>
            <w:vAlign w:val="center"/>
          </w:tcPr>
          <w:p w14:paraId="6F3968A0" w14:textId="77777777" w:rsidR="0032737D" w:rsidRPr="002E6738" w:rsidRDefault="0032737D" w:rsidP="002E6738">
            <w:pPr>
              <w:pStyle w:val="NoSpacing"/>
              <w:spacing w:line="276" w:lineRule="auto"/>
              <w:rPr>
                <w:rFonts w:ascii="Arial" w:hAnsi="Arial" w:cs="Arial"/>
                <w:sz w:val="24"/>
                <w:szCs w:val="24"/>
              </w:rPr>
            </w:pPr>
          </w:p>
        </w:tc>
      </w:tr>
      <w:tr w:rsidR="007212EC" w:rsidRPr="002E6738" w14:paraId="09296CBE" w14:textId="77777777" w:rsidTr="00AE76F7">
        <w:trPr>
          <w:trHeight w:val="180"/>
        </w:trPr>
        <w:tc>
          <w:tcPr>
            <w:tcW w:w="13003" w:type="dxa"/>
            <w:gridSpan w:val="11"/>
            <w:tcBorders>
              <w:top w:val="thinThickSmallGap" w:sz="24" w:space="0" w:color="auto"/>
              <w:left w:val="nil"/>
              <w:bottom w:val="nil"/>
              <w:right w:val="nil"/>
            </w:tcBorders>
            <w:vAlign w:val="center"/>
          </w:tcPr>
          <w:p w14:paraId="41738E5D" w14:textId="77777777" w:rsidR="006B52E6" w:rsidRPr="002E6738" w:rsidRDefault="006B52E6" w:rsidP="002E6738">
            <w:pPr>
              <w:pStyle w:val="NoSpacing"/>
              <w:spacing w:line="276" w:lineRule="auto"/>
              <w:rPr>
                <w:rFonts w:ascii="Arial" w:hAnsi="Arial" w:cs="Arial"/>
                <w:sz w:val="24"/>
                <w:szCs w:val="24"/>
              </w:rPr>
            </w:pPr>
          </w:p>
        </w:tc>
      </w:tr>
      <w:tr w:rsidR="005F4830" w:rsidRPr="002E6738" w14:paraId="4E0076C0" w14:textId="77777777" w:rsidTr="00AE76F7">
        <w:trPr>
          <w:trHeight w:val="5508"/>
        </w:trPr>
        <w:tc>
          <w:tcPr>
            <w:tcW w:w="4111" w:type="dxa"/>
            <w:gridSpan w:val="2"/>
            <w:vMerge w:val="restart"/>
            <w:tcBorders>
              <w:top w:val="nil"/>
              <w:left w:val="nil"/>
              <w:bottom w:val="nil"/>
              <w:right w:val="single" w:sz="4" w:space="0" w:color="auto"/>
            </w:tcBorders>
          </w:tcPr>
          <w:p w14:paraId="6D6C245D" w14:textId="77777777" w:rsidR="005F4830" w:rsidRPr="002E6738" w:rsidRDefault="005F4830" w:rsidP="00472025">
            <w:pPr>
              <w:pStyle w:val="SmallAuthorName"/>
              <w:spacing w:line="276" w:lineRule="auto"/>
              <w:rPr>
                <w:rFonts w:ascii="Arial" w:hAnsi="Arial" w:cs="Arial"/>
                <w:color w:val="000000" w:themeColor="text1"/>
                <w:szCs w:val="24"/>
              </w:rPr>
            </w:pPr>
          </w:p>
          <w:p w14:paraId="4EF71A4F" w14:textId="77777777" w:rsidR="006E3255" w:rsidRDefault="00AF4AFD" w:rsidP="00472025">
            <w:pPr>
              <w:spacing w:after="0" w:line="360" w:lineRule="auto"/>
              <w:rPr>
                <w:rFonts w:ascii="Arial" w:hAnsi="Arial" w:cs="Arial"/>
                <w:szCs w:val="24"/>
                <w:lang w:val="en"/>
              </w:rPr>
            </w:pPr>
            <w:r w:rsidRPr="002E6738">
              <w:rPr>
                <w:rFonts w:ascii="Arial" w:hAnsi="Arial" w:cs="Arial"/>
                <w:szCs w:val="24"/>
              </w:rPr>
              <w:t xml:space="preserve">This has been one of the most extra ordinary academic years I can remember, but </w:t>
            </w:r>
            <w:r w:rsidRPr="002E6738">
              <w:rPr>
                <w:rFonts w:ascii="Arial" w:hAnsi="Arial" w:cs="Arial"/>
                <w:szCs w:val="24"/>
                <w:lang w:val="en"/>
              </w:rPr>
              <w:t>we have much to celebrate and many happy memories.</w:t>
            </w:r>
          </w:p>
          <w:p w14:paraId="28A4A663" w14:textId="1205069B" w:rsidR="00AF4AFD" w:rsidRPr="002E6738" w:rsidRDefault="00AF4AFD" w:rsidP="00472025">
            <w:pPr>
              <w:spacing w:after="0" w:line="360" w:lineRule="auto"/>
              <w:rPr>
                <w:rFonts w:ascii="Arial" w:hAnsi="Arial" w:cs="Arial"/>
                <w:szCs w:val="24"/>
                <w:lang w:val="en"/>
              </w:rPr>
            </w:pPr>
            <w:r w:rsidRPr="002E6738">
              <w:rPr>
                <w:rFonts w:ascii="Arial" w:hAnsi="Arial" w:cs="Arial"/>
                <w:szCs w:val="24"/>
                <w:lang w:val="en"/>
              </w:rPr>
              <w:t> I start by saying a huge well done to all of you for the way you have approached the return to full-time schooling after two very unpredictable and unsettling year</w:t>
            </w:r>
            <w:r w:rsidR="00E00096">
              <w:rPr>
                <w:rFonts w:ascii="Arial" w:hAnsi="Arial" w:cs="Arial"/>
                <w:szCs w:val="24"/>
                <w:lang w:val="en"/>
              </w:rPr>
              <w:t>s</w:t>
            </w:r>
            <w:r w:rsidRPr="002E6738">
              <w:rPr>
                <w:rFonts w:ascii="Arial" w:hAnsi="Arial" w:cs="Arial"/>
                <w:szCs w:val="24"/>
                <w:lang w:val="en"/>
              </w:rPr>
              <w:t>; I really admire your focus and resilience.</w:t>
            </w:r>
          </w:p>
          <w:p w14:paraId="4F8FF14A" w14:textId="77777777" w:rsidR="00AF4AFD" w:rsidRPr="002E6738" w:rsidRDefault="00AF4AFD" w:rsidP="00472025">
            <w:pPr>
              <w:spacing w:after="0" w:line="360" w:lineRule="auto"/>
              <w:rPr>
                <w:rFonts w:ascii="Arial" w:hAnsi="Arial" w:cs="Arial"/>
                <w:szCs w:val="24"/>
                <w:lang w:val="en"/>
              </w:rPr>
            </w:pPr>
          </w:p>
          <w:p w14:paraId="60288F1B" w14:textId="77777777" w:rsidR="00AF4AFD" w:rsidRPr="002E6738" w:rsidRDefault="00AF4AFD" w:rsidP="00472025">
            <w:pPr>
              <w:spacing w:after="0" w:line="360" w:lineRule="auto"/>
              <w:rPr>
                <w:rFonts w:ascii="Arial" w:hAnsi="Arial" w:cs="Arial"/>
                <w:szCs w:val="24"/>
                <w:lang w:val="en"/>
              </w:rPr>
            </w:pPr>
            <w:r w:rsidRPr="002E6738">
              <w:rPr>
                <w:rFonts w:ascii="Arial" w:hAnsi="Arial" w:cs="Arial"/>
                <w:szCs w:val="24"/>
                <w:lang w:val="en"/>
              </w:rPr>
              <w:t xml:space="preserve">We are pleased to be able to report that in the recent </w:t>
            </w:r>
            <w:proofErr w:type="spellStart"/>
            <w:r w:rsidRPr="002E6738">
              <w:rPr>
                <w:rFonts w:ascii="Arial" w:hAnsi="Arial" w:cs="Arial"/>
                <w:szCs w:val="24"/>
                <w:lang w:val="en"/>
              </w:rPr>
              <w:t>Ofsted</w:t>
            </w:r>
            <w:proofErr w:type="spellEnd"/>
            <w:r w:rsidRPr="002E6738">
              <w:rPr>
                <w:rFonts w:ascii="Arial" w:hAnsi="Arial" w:cs="Arial"/>
                <w:szCs w:val="24"/>
                <w:lang w:val="en"/>
              </w:rPr>
              <w:t xml:space="preserve"> Inspection May 2022, the report was able to capture the extensive work we deliver, stating:</w:t>
            </w:r>
          </w:p>
          <w:p w14:paraId="0F06D5E1" w14:textId="77777777" w:rsidR="00AF4AFD" w:rsidRPr="002E6738" w:rsidRDefault="00AF4AFD" w:rsidP="00472025">
            <w:pPr>
              <w:spacing w:after="0" w:line="360" w:lineRule="auto"/>
              <w:rPr>
                <w:rFonts w:ascii="Arial" w:hAnsi="Arial" w:cs="Arial"/>
                <w:szCs w:val="24"/>
                <w:lang w:val="en"/>
              </w:rPr>
            </w:pPr>
          </w:p>
          <w:p w14:paraId="1447CEC4" w14:textId="27F62024" w:rsidR="00AF4AFD" w:rsidRPr="002E6738" w:rsidRDefault="00AF4AFD" w:rsidP="00472025">
            <w:pPr>
              <w:spacing w:after="0" w:line="360" w:lineRule="auto"/>
              <w:rPr>
                <w:rFonts w:ascii="Arial" w:hAnsi="Arial" w:cs="Arial"/>
                <w:i/>
                <w:iCs/>
                <w:szCs w:val="24"/>
              </w:rPr>
            </w:pPr>
            <w:r w:rsidRPr="002E6738">
              <w:rPr>
                <w:rFonts w:ascii="Arial" w:hAnsi="Arial" w:cs="Arial"/>
                <w:i/>
                <w:iCs/>
                <w:szCs w:val="24"/>
              </w:rPr>
              <w:t>Leaders and the head of the virtual school have high expectations for children in care. They have worked diligently since the previous inspection to bring about improvements in the virtual school service and have had notable successes in improving the quality of how children in care are monitored and supported through education. Most children in care attend schools which are good or better and for those who do not, the reasons are clearly defined and in the best interests of the child. Children in care have a high attendance rate at school.</w:t>
            </w:r>
          </w:p>
          <w:p w14:paraId="21D3E742" w14:textId="77777777" w:rsidR="00AF4AFD" w:rsidRPr="002E6738" w:rsidRDefault="00AF4AFD" w:rsidP="00472025">
            <w:pPr>
              <w:autoSpaceDE w:val="0"/>
              <w:autoSpaceDN w:val="0"/>
              <w:adjustRightInd w:val="0"/>
              <w:spacing w:after="0" w:line="360" w:lineRule="auto"/>
              <w:rPr>
                <w:rFonts w:ascii="Arial" w:hAnsi="Arial" w:cs="Arial"/>
                <w:color w:val="000000"/>
                <w:szCs w:val="24"/>
              </w:rPr>
            </w:pPr>
          </w:p>
          <w:p w14:paraId="595B8F57" w14:textId="77777777" w:rsidR="00AF4AFD" w:rsidRPr="002E6738" w:rsidRDefault="00AF4AFD" w:rsidP="00472025">
            <w:pPr>
              <w:spacing w:after="0" w:line="360" w:lineRule="auto"/>
              <w:rPr>
                <w:rFonts w:ascii="Arial" w:hAnsi="Arial" w:cs="Arial"/>
                <w:color w:val="000000"/>
                <w:szCs w:val="24"/>
              </w:rPr>
            </w:pPr>
            <w:r w:rsidRPr="002E6738">
              <w:rPr>
                <w:rFonts w:ascii="Arial" w:hAnsi="Arial" w:cs="Arial"/>
                <w:color w:val="000000"/>
                <w:szCs w:val="24"/>
              </w:rPr>
              <w:t xml:space="preserve"> Inspection of Sandwell local authority children’s services 9</w:t>
            </w:r>
            <w:r w:rsidRPr="002E6738">
              <w:rPr>
                <w:rFonts w:ascii="Arial" w:hAnsi="Arial" w:cs="Arial"/>
                <w:color w:val="000000"/>
                <w:szCs w:val="24"/>
                <w:vertAlign w:val="superscript"/>
              </w:rPr>
              <w:t>th</w:t>
            </w:r>
            <w:r w:rsidRPr="002E6738">
              <w:rPr>
                <w:rFonts w:ascii="Arial" w:hAnsi="Arial" w:cs="Arial"/>
                <w:color w:val="000000"/>
                <w:szCs w:val="24"/>
              </w:rPr>
              <w:t xml:space="preserve"> to 20</w:t>
            </w:r>
            <w:r w:rsidRPr="002E6738">
              <w:rPr>
                <w:rFonts w:ascii="Arial" w:hAnsi="Arial" w:cs="Arial"/>
                <w:color w:val="000000"/>
                <w:szCs w:val="24"/>
                <w:vertAlign w:val="superscript"/>
              </w:rPr>
              <w:t>th</w:t>
            </w:r>
            <w:r w:rsidRPr="002E6738">
              <w:rPr>
                <w:rFonts w:ascii="Arial" w:hAnsi="Arial" w:cs="Arial"/>
                <w:color w:val="000000"/>
                <w:szCs w:val="24"/>
              </w:rPr>
              <w:t xml:space="preserve"> May 2022</w:t>
            </w:r>
          </w:p>
          <w:p w14:paraId="2896D792" w14:textId="77777777" w:rsidR="00AF4AFD" w:rsidRPr="002E6738" w:rsidRDefault="004F009E" w:rsidP="00472025">
            <w:pPr>
              <w:spacing w:after="0" w:line="360" w:lineRule="auto"/>
              <w:rPr>
                <w:rFonts w:ascii="Arial" w:hAnsi="Arial" w:cs="Arial"/>
                <w:i/>
                <w:iCs/>
                <w:szCs w:val="24"/>
              </w:rPr>
            </w:pPr>
            <w:hyperlink r:id="rId13" w:history="1">
              <w:r w:rsidR="00AF4AFD" w:rsidRPr="002E6738">
                <w:rPr>
                  <w:rStyle w:val="Hyperlink"/>
                  <w:rFonts w:ascii="Arial" w:hAnsi="Arial" w:cs="Arial"/>
                  <w:i/>
                  <w:iCs/>
                  <w:szCs w:val="24"/>
                </w:rPr>
                <w:t>https://reports.ofsted.gov.uk/provider/44/80549</w:t>
              </w:r>
            </w:hyperlink>
          </w:p>
          <w:p w14:paraId="3DD8C325" w14:textId="495CEA9F" w:rsidR="00AF4AFD" w:rsidRPr="002E6738" w:rsidRDefault="00AF4AFD" w:rsidP="00472025">
            <w:pPr>
              <w:spacing w:after="0" w:line="360" w:lineRule="auto"/>
              <w:rPr>
                <w:rFonts w:ascii="Arial" w:hAnsi="Arial" w:cs="Arial"/>
                <w:i/>
                <w:iCs/>
                <w:szCs w:val="24"/>
              </w:rPr>
            </w:pPr>
          </w:p>
          <w:p w14:paraId="3FC34ABE" w14:textId="3616D33B" w:rsidR="00AF4AFD" w:rsidRPr="002E6738" w:rsidRDefault="00AF4AFD" w:rsidP="00472025">
            <w:pPr>
              <w:spacing w:after="0" w:line="360" w:lineRule="auto"/>
              <w:rPr>
                <w:rFonts w:ascii="Arial" w:hAnsi="Arial" w:cs="Arial"/>
                <w:szCs w:val="24"/>
              </w:rPr>
            </w:pPr>
            <w:r w:rsidRPr="002E6738">
              <w:rPr>
                <w:rFonts w:ascii="Arial" w:hAnsi="Arial" w:cs="Arial"/>
                <w:szCs w:val="24"/>
              </w:rPr>
              <w:t xml:space="preserve">This is a true endorsement of the combined work we do to deliver an excellent service for our children and </w:t>
            </w:r>
            <w:proofErr w:type="spellStart"/>
            <w:r w:rsidRPr="002E6738">
              <w:rPr>
                <w:rFonts w:ascii="Arial" w:hAnsi="Arial" w:cs="Arial"/>
                <w:szCs w:val="24"/>
              </w:rPr>
              <w:t>carers</w:t>
            </w:r>
            <w:proofErr w:type="spellEnd"/>
            <w:r w:rsidRPr="002E6738">
              <w:rPr>
                <w:rFonts w:ascii="Arial" w:hAnsi="Arial" w:cs="Arial"/>
                <w:szCs w:val="24"/>
              </w:rPr>
              <w:t xml:space="preserve">/parents. </w:t>
            </w:r>
          </w:p>
          <w:p w14:paraId="525A88FF" w14:textId="7980A254" w:rsidR="005F4830" w:rsidRPr="002E6738" w:rsidRDefault="005F4830" w:rsidP="00472025">
            <w:pPr>
              <w:spacing w:line="276" w:lineRule="auto"/>
              <w:rPr>
                <w:rFonts w:ascii="Arial" w:hAnsi="Arial" w:cs="Arial"/>
                <w:color w:val="000000" w:themeColor="text1"/>
                <w:szCs w:val="24"/>
              </w:rPr>
            </w:pPr>
          </w:p>
        </w:tc>
        <w:tc>
          <w:tcPr>
            <w:tcW w:w="298" w:type="dxa"/>
            <w:gridSpan w:val="2"/>
            <w:tcBorders>
              <w:top w:val="nil"/>
              <w:left w:val="single" w:sz="4" w:space="0" w:color="auto"/>
              <w:bottom w:val="nil"/>
              <w:right w:val="nil"/>
            </w:tcBorders>
            <w:vAlign w:val="center"/>
          </w:tcPr>
          <w:p w14:paraId="7646745A" w14:textId="77777777" w:rsidR="005F4830" w:rsidRPr="002E6738" w:rsidRDefault="005F4830" w:rsidP="002E6738">
            <w:pPr>
              <w:spacing w:line="276" w:lineRule="auto"/>
              <w:jc w:val="center"/>
              <w:rPr>
                <w:rFonts w:ascii="Arial" w:hAnsi="Arial" w:cs="Arial"/>
                <w:color w:val="000000" w:themeColor="text1"/>
                <w:szCs w:val="24"/>
              </w:rPr>
            </w:pPr>
          </w:p>
        </w:tc>
        <w:tc>
          <w:tcPr>
            <w:tcW w:w="8594" w:type="dxa"/>
            <w:gridSpan w:val="7"/>
            <w:tcBorders>
              <w:top w:val="nil"/>
              <w:left w:val="nil"/>
              <w:bottom w:val="nil"/>
              <w:right w:val="nil"/>
            </w:tcBorders>
          </w:tcPr>
          <w:p w14:paraId="07EA991C" w14:textId="5A4CD0C1" w:rsidR="005F4830" w:rsidRPr="002E6738" w:rsidRDefault="00AF4AFD" w:rsidP="002E6738">
            <w:pPr>
              <w:pStyle w:val="NoSpacing"/>
              <w:spacing w:line="276" w:lineRule="auto"/>
              <w:rPr>
                <w:rFonts w:ascii="Arial" w:hAnsi="Arial" w:cs="Arial"/>
                <w:color w:val="000000" w:themeColor="text1"/>
                <w:sz w:val="24"/>
                <w:szCs w:val="24"/>
              </w:rPr>
            </w:pPr>
            <w:r w:rsidRPr="002E6738">
              <w:rPr>
                <w:rFonts w:ascii="Arial" w:hAnsi="Arial" w:cs="Arial"/>
                <w:noProof/>
                <w:sz w:val="24"/>
                <w:szCs w:val="24"/>
              </w:rPr>
              <w:drawing>
                <wp:inline distT="0" distB="0" distL="0" distR="0" wp14:anchorId="4FF15760" wp14:editId="6E9CCCB9">
                  <wp:extent cx="5297282" cy="374895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6">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51966" cy="3787657"/>
                          </a:xfrm>
                          <a:prstGeom prst="rect">
                            <a:avLst/>
                          </a:prstGeom>
                          <a:noFill/>
                          <a:ln>
                            <a:noFill/>
                          </a:ln>
                        </pic:spPr>
                      </pic:pic>
                    </a:graphicData>
                  </a:graphic>
                </wp:inline>
              </w:drawing>
            </w:r>
          </w:p>
        </w:tc>
      </w:tr>
      <w:tr w:rsidR="005F4830" w:rsidRPr="002E6738" w14:paraId="5F259209" w14:textId="77777777" w:rsidTr="00AE76F7">
        <w:trPr>
          <w:trHeight w:val="728"/>
        </w:trPr>
        <w:tc>
          <w:tcPr>
            <w:tcW w:w="4111" w:type="dxa"/>
            <w:gridSpan w:val="2"/>
            <w:vMerge/>
            <w:tcBorders>
              <w:top w:val="nil"/>
              <w:left w:val="nil"/>
              <w:bottom w:val="nil"/>
              <w:right w:val="single" w:sz="4" w:space="0" w:color="auto"/>
            </w:tcBorders>
          </w:tcPr>
          <w:p w14:paraId="02D88AB5" w14:textId="77777777" w:rsidR="005F4830" w:rsidRPr="002E6738" w:rsidRDefault="005F4830" w:rsidP="002E6738">
            <w:pPr>
              <w:pStyle w:val="PhotoCaption"/>
              <w:spacing w:line="276" w:lineRule="auto"/>
              <w:rPr>
                <w:rFonts w:ascii="Arial" w:hAnsi="Arial" w:cs="Arial"/>
                <w:color w:val="000000" w:themeColor="text1"/>
                <w:sz w:val="24"/>
                <w:szCs w:val="24"/>
              </w:rPr>
            </w:pPr>
          </w:p>
        </w:tc>
        <w:tc>
          <w:tcPr>
            <w:tcW w:w="298" w:type="dxa"/>
            <w:gridSpan w:val="2"/>
            <w:vMerge w:val="restart"/>
            <w:tcBorders>
              <w:top w:val="nil"/>
              <w:left w:val="single" w:sz="4" w:space="0" w:color="auto"/>
              <w:right w:val="nil"/>
            </w:tcBorders>
            <w:vAlign w:val="center"/>
          </w:tcPr>
          <w:p w14:paraId="484DE4E5" w14:textId="657608E0" w:rsidR="005F4830" w:rsidRPr="002E6738" w:rsidRDefault="005F4830" w:rsidP="002E6738">
            <w:pPr>
              <w:spacing w:line="276" w:lineRule="auto"/>
              <w:jc w:val="center"/>
              <w:rPr>
                <w:rFonts w:ascii="Arial" w:hAnsi="Arial" w:cs="Arial"/>
                <w:color w:val="000000" w:themeColor="text1"/>
                <w:szCs w:val="24"/>
              </w:rPr>
            </w:pPr>
          </w:p>
        </w:tc>
        <w:tc>
          <w:tcPr>
            <w:tcW w:w="8594" w:type="dxa"/>
            <w:gridSpan w:val="7"/>
            <w:tcBorders>
              <w:top w:val="nil"/>
              <w:left w:val="nil"/>
              <w:bottom w:val="nil"/>
              <w:right w:val="nil"/>
            </w:tcBorders>
            <w:vAlign w:val="center"/>
          </w:tcPr>
          <w:p w14:paraId="6F53064C" w14:textId="5CECAEE9" w:rsidR="005F4830" w:rsidRPr="002E6738" w:rsidRDefault="005F4830" w:rsidP="002E6738">
            <w:pPr>
              <w:pStyle w:val="PhotoCaption"/>
              <w:spacing w:line="276" w:lineRule="auto"/>
              <w:rPr>
                <w:rFonts w:ascii="Arial" w:hAnsi="Arial" w:cs="Arial"/>
                <w:sz w:val="24"/>
                <w:szCs w:val="24"/>
              </w:rPr>
            </w:pPr>
          </w:p>
        </w:tc>
      </w:tr>
      <w:tr w:rsidR="005F4830" w:rsidRPr="002E6738" w14:paraId="3ED9DAFF" w14:textId="77777777" w:rsidTr="00AE76F7">
        <w:trPr>
          <w:trHeight w:val="1709"/>
        </w:trPr>
        <w:tc>
          <w:tcPr>
            <w:tcW w:w="4111" w:type="dxa"/>
            <w:gridSpan w:val="2"/>
            <w:vMerge/>
            <w:tcBorders>
              <w:top w:val="nil"/>
              <w:left w:val="nil"/>
              <w:bottom w:val="nil"/>
              <w:right w:val="single" w:sz="4" w:space="0" w:color="auto"/>
            </w:tcBorders>
          </w:tcPr>
          <w:p w14:paraId="3F6049FF" w14:textId="77777777" w:rsidR="005F4830" w:rsidRPr="002E6738" w:rsidRDefault="005F4830" w:rsidP="002E6738">
            <w:pPr>
              <w:pStyle w:val="PhotoCaption"/>
              <w:spacing w:line="276" w:lineRule="auto"/>
              <w:rPr>
                <w:rFonts w:ascii="Arial" w:hAnsi="Arial" w:cs="Arial"/>
                <w:color w:val="000000" w:themeColor="text1"/>
                <w:sz w:val="24"/>
                <w:szCs w:val="24"/>
              </w:rPr>
            </w:pPr>
          </w:p>
        </w:tc>
        <w:tc>
          <w:tcPr>
            <w:tcW w:w="298" w:type="dxa"/>
            <w:gridSpan w:val="2"/>
            <w:vMerge/>
            <w:tcBorders>
              <w:left w:val="single" w:sz="4" w:space="0" w:color="auto"/>
              <w:right w:val="nil"/>
            </w:tcBorders>
            <w:vAlign w:val="center"/>
          </w:tcPr>
          <w:p w14:paraId="6C039699" w14:textId="77777777" w:rsidR="005F4830" w:rsidRPr="002E6738" w:rsidRDefault="005F4830" w:rsidP="002E6738">
            <w:pPr>
              <w:spacing w:line="276" w:lineRule="auto"/>
              <w:jc w:val="center"/>
              <w:rPr>
                <w:rFonts w:ascii="Arial" w:hAnsi="Arial" w:cs="Arial"/>
                <w:color w:val="000000" w:themeColor="text1"/>
                <w:szCs w:val="24"/>
              </w:rPr>
            </w:pPr>
          </w:p>
        </w:tc>
        <w:tc>
          <w:tcPr>
            <w:tcW w:w="8594" w:type="dxa"/>
            <w:gridSpan w:val="7"/>
            <w:tcBorders>
              <w:top w:val="nil"/>
              <w:left w:val="nil"/>
              <w:bottom w:val="nil"/>
              <w:right w:val="nil"/>
            </w:tcBorders>
            <w:vAlign w:val="center"/>
          </w:tcPr>
          <w:sdt>
            <w:sdtPr>
              <w:rPr>
                <w:rFonts w:ascii="Arial" w:hAnsi="Arial" w:cs="Arial"/>
                <w:sz w:val="52"/>
                <w:szCs w:val="24"/>
              </w:rPr>
              <w:id w:val="1285317276"/>
              <w:placeholder>
                <w:docPart w:val="777BEE47AFFF4F4B929EC6DF954A0289"/>
              </w:placeholder>
              <w15:appearance w15:val="hidden"/>
            </w:sdtPr>
            <w:sdtEndPr>
              <w:rPr>
                <w:sz w:val="24"/>
              </w:rPr>
            </w:sdtEndPr>
            <w:sdtContent>
              <w:p w14:paraId="007A4EBA" w14:textId="192A6CC6" w:rsidR="00AF4AFD" w:rsidRPr="00F73A8B" w:rsidRDefault="00BA0CB2" w:rsidP="004507C3">
                <w:pPr>
                  <w:spacing w:before="100" w:beforeAutospacing="1" w:after="120" w:line="360" w:lineRule="auto"/>
                  <w:rPr>
                    <w:rFonts w:ascii="Arial" w:hAnsi="Arial" w:cs="Arial"/>
                    <w:szCs w:val="24"/>
                    <w:lang w:val="en"/>
                  </w:rPr>
                </w:pPr>
                <w:r w:rsidRPr="00F73A8B">
                  <w:rPr>
                    <w:noProof/>
                  </w:rPr>
                  <w:drawing>
                    <wp:anchor distT="0" distB="0" distL="114300" distR="114300" simplePos="0" relativeHeight="251661312" behindDoc="0" locked="0" layoutInCell="1" allowOverlap="1" wp14:anchorId="11118E7A" wp14:editId="6AA7E214">
                      <wp:simplePos x="0" y="0"/>
                      <wp:positionH relativeFrom="column">
                        <wp:posOffset>2476500</wp:posOffset>
                      </wp:positionH>
                      <wp:positionV relativeFrom="paragraph">
                        <wp:posOffset>-17780</wp:posOffset>
                      </wp:positionV>
                      <wp:extent cx="2973070" cy="2063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9818" t="2808" r="5299" b="7320"/>
                              <a:stretch/>
                            </pic:blipFill>
                            <pic:spPr bwMode="auto">
                              <a:xfrm>
                                <a:off x="0" y="0"/>
                                <a:ext cx="2973070"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AFD" w:rsidRPr="00F73A8B">
                  <w:rPr>
                    <w:rFonts w:ascii="Arial" w:hAnsi="Arial" w:cs="Arial"/>
                    <w:szCs w:val="24"/>
                    <w:lang w:val="en"/>
                  </w:rPr>
                  <w:t xml:space="preserve">It is with great pleasure to tell you about the launch of our Sandwell CiC year 4 to 7 band,’ Ignite’. They are made up of all the children in these year groups who have taken up the offer of free music lessons in their schools. They have come together to perform three times this year and have shown great skills of perseverance and confidence. It has been a privilege to see them grow and take pride in what they do. I look forward to them performing live again at the Achievement Award in September 2022. </w:t>
                </w:r>
              </w:p>
              <w:p w14:paraId="4C3B4AEE" w14:textId="02DBA04E" w:rsidR="001E0D9A" w:rsidRPr="00F73A8B" w:rsidRDefault="00AF4AFD" w:rsidP="00F73A8B">
                <w:pPr>
                  <w:pBdr>
                    <w:top w:val="single" w:sz="4" w:space="1" w:color="auto"/>
                  </w:pBdr>
                  <w:spacing w:before="120" w:line="360" w:lineRule="auto"/>
                  <w:rPr>
                    <w:rFonts w:ascii="Arial" w:hAnsi="Arial" w:cs="Arial"/>
                    <w:szCs w:val="24"/>
                  </w:rPr>
                </w:pPr>
                <w:r w:rsidRPr="00F73A8B">
                  <w:rPr>
                    <w:rFonts w:ascii="Arial" w:hAnsi="Arial" w:cs="Arial"/>
                    <w:szCs w:val="24"/>
                  </w:rPr>
                  <w:t>This academic year we have seen the return of Y6 SATs. I am pleased to say that our Designated Teachers report that children have handled these well and there are some reports that our children have enjoyed them! Well done to all Y6’s, their parent/</w:t>
                </w:r>
                <w:proofErr w:type="spellStart"/>
                <w:r w:rsidRPr="00F73A8B">
                  <w:rPr>
                    <w:rFonts w:ascii="Arial" w:hAnsi="Arial" w:cs="Arial"/>
                    <w:szCs w:val="24"/>
                  </w:rPr>
                  <w:t>carers</w:t>
                </w:r>
                <w:proofErr w:type="spellEnd"/>
                <w:r w:rsidRPr="00F73A8B">
                  <w:rPr>
                    <w:rFonts w:ascii="Arial" w:hAnsi="Arial" w:cs="Arial"/>
                    <w:szCs w:val="24"/>
                  </w:rPr>
                  <w:t xml:space="preserve"> and teachers.  </w:t>
                </w:r>
              </w:p>
              <w:p w14:paraId="593BC590" w14:textId="3EA1708E" w:rsidR="00AF4AFD" w:rsidRPr="00F73A8B" w:rsidRDefault="00F73A8B" w:rsidP="006E3255">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hAnsi="Arial" w:cs="Arial"/>
                    <w:szCs w:val="24"/>
                  </w:rPr>
                </w:pPr>
                <w:r w:rsidRPr="00F73A8B">
                  <w:rPr>
                    <w:rFonts w:ascii="Arial" w:hAnsi="Arial" w:cs="Arial"/>
                    <w:noProof/>
                    <w:szCs w:val="24"/>
                  </w:rPr>
                  <w:drawing>
                    <wp:anchor distT="0" distB="0" distL="114300" distR="114300" simplePos="0" relativeHeight="251658240" behindDoc="0" locked="0" layoutInCell="1" allowOverlap="1" wp14:anchorId="67259835" wp14:editId="59223FB2">
                      <wp:simplePos x="0" y="0"/>
                      <wp:positionH relativeFrom="column">
                        <wp:posOffset>-876300</wp:posOffset>
                      </wp:positionH>
                      <wp:positionV relativeFrom="paragraph">
                        <wp:posOffset>-8255</wp:posOffset>
                      </wp:positionV>
                      <wp:extent cx="758825" cy="1136650"/>
                      <wp:effectExtent l="0" t="0" r="3175" b="6350"/>
                      <wp:wrapSquare wrapText="bothSides"/>
                      <wp:docPr id="6" name="Content Placeholder 4">
                        <a:extLst xmlns:a="http://schemas.openxmlformats.org/drawingml/2006/main">
                          <a:ext uri="{FF2B5EF4-FFF2-40B4-BE49-F238E27FC236}">
                            <a16:creationId xmlns:a16="http://schemas.microsoft.com/office/drawing/2014/main" id="{403AA4C4-3CD3-4D38-8946-9F60D4370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403AA4C4-3CD3-4D38-8946-9F60D4370E80}"/>
                                  </a:ext>
                                </a:extLst>
                              </pic:cNvPr>
                              <pic:cNvPicPr>
                                <a:picLocks noChangeAspect="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9695" r="-2" b="-2"/>
                              <a:stretch/>
                            </pic:blipFill>
                            <pic:spPr>
                              <a:xfrm>
                                <a:off x="0" y="0"/>
                                <a:ext cx="758825" cy="1136650"/>
                              </a:xfrm>
                              <a:prstGeom prst="rect">
                                <a:avLst/>
                              </a:prstGeom>
                            </pic:spPr>
                          </pic:pic>
                        </a:graphicData>
                      </a:graphic>
                      <wp14:sizeRelH relativeFrom="margin">
                        <wp14:pctWidth>0</wp14:pctWidth>
                      </wp14:sizeRelH>
                      <wp14:sizeRelV relativeFrom="margin">
                        <wp14:pctHeight>0</wp14:pctHeight>
                      </wp14:sizeRelV>
                    </wp:anchor>
                  </w:drawing>
                </w:r>
                <w:r w:rsidR="00AF4AFD" w:rsidRPr="00F73A8B">
                  <w:rPr>
                    <w:rFonts w:ascii="Arial" w:hAnsi="Arial" w:cs="Arial"/>
                    <w:szCs w:val="24"/>
                  </w:rPr>
                  <w:t xml:space="preserve">It has also been exciting to have face to face art events this year. Many of the children have taken part in a range of activities such as t-shirt design, </w:t>
                </w:r>
                <w:proofErr w:type="spellStart"/>
                <w:r w:rsidR="00AF4AFD" w:rsidRPr="00F73A8B">
                  <w:rPr>
                    <w:rFonts w:ascii="Arial" w:hAnsi="Arial" w:cs="Arial"/>
                    <w:szCs w:val="24"/>
                  </w:rPr>
                  <w:t>jewellery</w:t>
                </w:r>
                <w:proofErr w:type="spellEnd"/>
                <w:r w:rsidR="00AF4AFD" w:rsidRPr="00F73A8B">
                  <w:rPr>
                    <w:rFonts w:ascii="Arial" w:hAnsi="Arial" w:cs="Arial"/>
                    <w:szCs w:val="24"/>
                  </w:rPr>
                  <w:t xml:space="preserve"> making, spray painting and animation projects working with a variety of professional artists. Look out for more exciting events in the new academic year. </w:t>
                </w:r>
              </w:p>
              <w:p w14:paraId="5F2F654B" w14:textId="063CF128" w:rsidR="00F73A8B" w:rsidRPr="00F73A8B" w:rsidRDefault="00E76123" w:rsidP="00F73A8B">
                <w:pPr>
                  <w:spacing w:after="0"/>
                  <w:jc w:val="center"/>
                  <w:rPr>
                    <w:rFonts w:ascii="Arial" w:hAnsi="Arial" w:cs="Arial"/>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BOOK YOUR 2022/23 - </w:t>
                </w:r>
                <w:r w:rsidR="00F73A8B" w:rsidRPr="00F73A8B">
                  <w:rPr>
                    <w:rFonts w:ascii="Arial" w:hAnsi="Arial" w:cs="Arial"/>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EPEP TRAINING</w:t>
                </w:r>
              </w:p>
              <w:p w14:paraId="77AFB05A" w14:textId="2B12315A" w:rsidR="00F73A8B" w:rsidRPr="00F73A8B" w:rsidRDefault="00F73A8B" w:rsidP="00F73A8B">
                <w:pPr>
                  <w:spacing w:after="0"/>
                  <w:jc w:val="center"/>
                  <w:rPr>
                    <w:rFonts w:ascii="Arial" w:hAnsi="Arial" w:cs="Arial"/>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Designated Teachers and Social Workers: Via Teams until further notice.</w:t>
                </w:r>
              </w:p>
              <w:tbl>
                <w:tblPr>
                  <w:tblStyle w:val="TableGrid"/>
                  <w:tblW w:w="0" w:type="auto"/>
                  <w:tblLayout w:type="fixed"/>
                  <w:tblLook w:val="04A0" w:firstRow="1" w:lastRow="0" w:firstColumn="1" w:lastColumn="0" w:noHBand="0" w:noVBand="1"/>
                </w:tblPr>
                <w:tblGrid>
                  <w:gridCol w:w="5058"/>
                  <w:gridCol w:w="3197"/>
                </w:tblGrid>
                <w:tr w:rsidR="00F73A8B" w:rsidRPr="00F73A8B" w14:paraId="30BAB45C" w14:textId="77777777" w:rsidTr="00F73A8B">
                  <w:trPr>
                    <w:trHeight w:val="274"/>
                  </w:trPr>
                  <w:tc>
                    <w:tcPr>
                      <w:tcW w:w="5058" w:type="dxa"/>
                    </w:tcPr>
                    <w:p w14:paraId="2A0D6974" w14:textId="77777777" w:rsidR="00F73A8B" w:rsidRPr="00F73A8B" w:rsidRDefault="00F73A8B" w:rsidP="00F73A8B">
                      <w:pPr>
                        <w:spacing w:after="0"/>
                        <w:jc w:val="center"/>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Wednesday 14</w:t>
                      </w:r>
                      <w:r w:rsidRPr="00F73A8B">
                        <w:rPr>
                          <w:rFonts w:ascii="Arial" w:hAnsi="Arial" w:cs="Arial"/>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 22 </w:t>
                      </w:r>
                    </w:p>
                  </w:tc>
                  <w:tc>
                    <w:tcPr>
                      <w:tcW w:w="3197" w:type="dxa"/>
                    </w:tcPr>
                    <w:p w14:paraId="5F934B40" w14:textId="77777777" w:rsidR="00F73A8B" w:rsidRPr="00F73A8B" w:rsidRDefault="00F73A8B" w:rsidP="00F73A8B">
                      <w:pPr>
                        <w:spacing w:after="0"/>
                        <w:jc w:val="center"/>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3.30pm – 4.30pm</w:t>
                      </w:r>
                    </w:p>
                  </w:tc>
                </w:tr>
                <w:tr w:rsidR="00F73A8B" w:rsidRPr="00F73A8B" w14:paraId="16577F9C" w14:textId="77777777" w:rsidTr="00F73A8B">
                  <w:trPr>
                    <w:trHeight w:val="291"/>
                  </w:trPr>
                  <w:tc>
                    <w:tcPr>
                      <w:tcW w:w="5058" w:type="dxa"/>
                    </w:tcPr>
                    <w:p w14:paraId="05A60CA9" w14:textId="77777777" w:rsidR="00F73A8B" w:rsidRPr="00F73A8B" w:rsidRDefault="00F73A8B" w:rsidP="00F73A8B">
                      <w:pPr>
                        <w:spacing w:after="0"/>
                        <w:jc w:val="center"/>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Wednesday 16</w:t>
                      </w:r>
                      <w:r w:rsidRPr="00F73A8B">
                        <w:rPr>
                          <w:rFonts w:ascii="Arial" w:hAnsi="Arial" w:cs="Arial"/>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22 </w:t>
                      </w:r>
                    </w:p>
                  </w:tc>
                  <w:tc>
                    <w:tcPr>
                      <w:tcW w:w="3197" w:type="dxa"/>
                    </w:tcPr>
                    <w:p w14:paraId="4E405DB3" w14:textId="77777777" w:rsidR="00F73A8B" w:rsidRPr="00F73A8B" w:rsidRDefault="00F73A8B" w:rsidP="00F73A8B">
                      <w:pPr>
                        <w:spacing w:after="0"/>
                        <w:jc w:val="center"/>
                        <w:rPr>
                          <w:rFonts w:ascii="Arial" w:hAnsi="Arial" w:cs="Arial"/>
                          <w:szCs w:val="24"/>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3.30pm – 4.30pm</w:t>
                      </w:r>
                    </w:p>
                  </w:tc>
                </w:tr>
                <w:tr w:rsidR="00F73A8B" w:rsidRPr="00F73A8B" w14:paraId="54B2B34B" w14:textId="77777777" w:rsidTr="00F73A8B">
                  <w:trPr>
                    <w:trHeight w:val="274"/>
                  </w:trPr>
                  <w:tc>
                    <w:tcPr>
                      <w:tcW w:w="5058" w:type="dxa"/>
                    </w:tcPr>
                    <w:p w14:paraId="35C74682" w14:textId="77777777" w:rsidR="00F73A8B" w:rsidRPr="00F73A8B" w:rsidRDefault="00F73A8B" w:rsidP="00F73A8B">
                      <w:pPr>
                        <w:spacing w:after="0"/>
                        <w:jc w:val="center"/>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Wednesday 18</w:t>
                      </w:r>
                      <w:r w:rsidRPr="00F73A8B">
                        <w:rPr>
                          <w:rFonts w:ascii="Arial" w:hAnsi="Arial" w:cs="Arial"/>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23</w:t>
                      </w:r>
                    </w:p>
                  </w:tc>
                  <w:tc>
                    <w:tcPr>
                      <w:tcW w:w="3197" w:type="dxa"/>
                    </w:tcPr>
                    <w:p w14:paraId="38E8C3F7" w14:textId="77777777" w:rsidR="00F73A8B" w:rsidRPr="00F73A8B" w:rsidRDefault="00F73A8B" w:rsidP="00F73A8B">
                      <w:pPr>
                        <w:spacing w:after="0"/>
                        <w:jc w:val="center"/>
                        <w:rPr>
                          <w:rFonts w:ascii="Arial" w:hAnsi="Arial" w:cs="Arial"/>
                          <w:szCs w:val="24"/>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3.30pm – 4.30pm</w:t>
                      </w:r>
                    </w:p>
                  </w:tc>
                </w:tr>
                <w:tr w:rsidR="00F73A8B" w:rsidRPr="00F73A8B" w14:paraId="0F017F02" w14:textId="77777777" w:rsidTr="00F73A8B">
                  <w:trPr>
                    <w:trHeight w:val="291"/>
                  </w:trPr>
                  <w:tc>
                    <w:tcPr>
                      <w:tcW w:w="5058" w:type="dxa"/>
                    </w:tcPr>
                    <w:p w14:paraId="669538E8" w14:textId="77777777" w:rsidR="00F73A8B" w:rsidRPr="00F73A8B" w:rsidRDefault="00F73A8B" w:rsidP="00F73A8B">
                      <w:pPr>
                        <w:spacing w:after="0"/>
                        <w:jc w:val="center"/>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Wednesday 19</w:t>
                      </w:r>
                      <w:r w:rsidRPr="00F73A8B">
                        <w:rPr>
                          <w:rFonts w:ascii="Arial" w:hAnsi="Arial" w:cs="Arial"/>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23</w:t>
                      </w:r>
                    </w:p>
                  </w:tc>
                  <w:tc>
                    <w:tcPr>
                      <w:tcW w:w="3197" w:type="dxa"/>
                    </w:tcPr>
                    <w:p w14:paraId="05B5155F" w14:textId="77777777" w:rsidR="00F73A8B" w:rsidRPr="00F73A8B" w:rsidRDefault="00F73A8B" w:rsidP="00F73A8B">
                      <w:pPr>
                        <w:spacing w:after="0"/>
                        <w:jc w:val="center"/>
                        <w:rPr>
                          <w:rFonts w:ascii="Arial" w:hAnsi="Arial" w:cs="Arial"/>
                          <w:szCs w:val="24"/>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3.30pm – 4.30pm</w:t>
                      </w:r>
                    </w:p>
                  </w:tc>
                </w:tr>
                <w:tr w:rsidR="00F73A8B" w:rsidRPr="00F73A8B" w14:paraId="1F7687E1" w14:textId="77777777" w:rsidTr="00F73A8B">
                  <w:trPr>
                    <w:trHeight w:val="274"/>
                  </w:trPr>
                  <w:tc>
                    <w:tcPr>
                      <w:tcW w:w="5058" w:type="dxa"/>
                    </w:tcPr>
                    <w:p w14:paraId="47722A9F" w14:textId="77777777" w:rsidR="00F73A8B" w:rsidRPr="00F73A8B" w:rsidRDefault="00F73A8B" w:rsidP="00F73A8B">
                      <w:pPr>
                        <w:spacing w:after="0"/>
                        <w:jc w:val="center"/>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Wednesday 28</w:t>
                      </w:r>
                      <w:r w:rsidRPr="00F73A8B">
                        <w:rPr>
                          <w:rFonts w:ascii="Arial" w:hAnsi="Arial" w:cs="Arial"/>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 23</w:t>
                      </w:r>
                    </w:p>
                  </w:tc>
                  <w:tc>
                    <w:tcPr>
                      <w:tcW w:w="3197" w:type="dxa"/>
                    </w:tcPr>
                    <w:p w14:paraId="01D9E6C3" w14:textId="77777777" w:rsidR="00F73A8B" w:rsidRPr="00F73A8B" w:rsidRDefault="00F73A8B" w:rsidP="00F73A8B">
                      <w:pPr>
                        <w:spacing w:after="0"/>
                        <w:jc w:val="center"/>
                        <w:rPr>
                          <w:rFonts w:ascii="Arial" w:hAnsi="Arial" w:cs="Arial"/>
                          <w:szCs w:val="24"/>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3.30pm – 4.30pm</w:t>
                      </w:r>
                    </w:p>
                  </w:tc>
                </w:tr>
              </w:tbl>
              <w:p w14:paraId="52A92AC0" w14:textId="60FE0A74" w:rsidR="005F4830" w:rsidRPr="00F73A8B" w:rsidRDefault="00F73A8B" w:rsidP="00F73A8B">
                <w:pPr>
                  <w:spacing w:before="120"/>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A8B">
                  <w:rPr>
                    <w:rFonts w:ascii="Arial" w:hAnsi="Arial"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book your place please email: </w:t>
                </w:r>
                <w:hyperlink r:id="rId21" w:history="1">
                  <w:r w:rsidRPr="00BB688C">
                    <w:rPr>
                      <w:rStyle w:val="Hyperlink"/>
                      <w:rFonts w:ascii="Arial" w:hAnsi="Arial" w:cs="Arial"/>
                      <w:szCs w:val="24"/>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Michelle_geer1@sandwell.gov.uk</w:t>
                  </w:r>
                </w:hyperlink>
              </w:p>
            </w:sdtContent>
          </w:sdt>
        </w:tc>
      </w:tr>
      <w:tr w:rsidR="005F4830" w:rsidRPr="002E6738" w14:paraId="713A7A0C" w14:textId="77777777" w:rsidTr="00AE76F7">
        <w:trPr>
          <w:trHeight w:val="317"/>
        </w:trPr>
        <w:tc>
          <w:tcPr>
            <w:tcW w:w="4111" w:type="dxa"/>
            <w:gridSpan w:val="2"/>
            <w:vMerge/>
            <w:tcBorders>
              <w:top w:val="nil"/>
              <w:left w:val="nil"/>
              <w:bottom w:val="nil"/>
              <w:right w:val="single" w:sz="4" w:space="0" w:color="auto"/>
            </w:tcBorders>
          </w:tcPr>
          <w:p w14:paraId="46B33AE8" w14:textId="77777777" w:rsidR="005F4830" w:rsidRPr="002E6738" w:rsidRDefault="005F4830" w:rsidP="002E6738">
            <w:pPr>
              <w:pStyle w:val="PhotoCaption"/>
              <w:spacing w:line="276" w:lineRule="auto"/>
              <w:rPr>
                <w:rFonts w:ascii="Arial" w:hAnsi="Arial" w:cs="Arial"/>
                <w:color w:val="000000" w:themeColor="text1"/>
                <w:sz w:val="24"/>
                <w:szCs w:val="24"/>
              </w:rPr>
            </w:pPr>
          </w:p>
        </w:tc>
        <w:tc>
          <w:tcPr>
            <w:tcW w:w="298" w:type="dxa"/>
            <w:gridSpan w:val="2"/>
            <w:vMerge/>
            <w:tcBorders>
              <w:left w:val="single" w:sz="4" w:space="0" w:color="auto"/>
              <w:bottom w:val="nil"/>
              <w:right w:val="nil"/>
            </w:tcBorders>
            <w:vAlign w:val="center"/>
          </w:tcPr>
          <w:p w14:paraId="64E7C10D" w14:textId="77777777" w:rsidR="005F4830" w:rsidRPr="002E6738" w:rsidRDefault="005F4830" w:rsidP="002E6738">
            <w:pPr>
              <w:spacing w:line="276" w:lineRule="auto"/>
              <w:jc w:val="center"/>
              <w:rPr>
                <w:rFonts w:ascii="Arial" w:hAnsi="Arial" w:cs="Arial"/>
                <w:color w:val="000000" w:themeColor="text1"/>
                <w:szCs w:val="24"/>
              </w:rPr>
            </w:pPr>
          </w:p>
        </w:tc>
        <w:tc>
          <w:tcPr>
            <w:tcW w:w="4295" w:type="dxa"/>
            <w:gridSpan w:val="3"/>
            <w:tcBorders>
              <w:top w:val="nil"/>
              <w:left w:val="nil"/>
              <w:bottom w:val="nil"/>
              <w:right w:val="nil"/>
            </w:tcBorders>
            <w:vAlign w:val="center"/>
          </w:tcPr>
          <w:p w14:paraId="5737B208" w14:textId="16A877C7" w:rsidR="005F4830" w:rsidRPr="002E6738" w:rsidRDefault="005F4830" w:rsidP="002E6738">
            <w:pPr>
              <w:spacing w:line="276" w:lineRule="auto"/>
              <w:rPr>
                <w:rFonts w:ascii="Arial" w:hAnsi="Arial" w:cs="Arial"/>
                <w:szCs w:val="24"/>
              </w:rPr>
            </w:pPr>
          </w:p>
        </w:tc>
        <w:tc>
          <w:tcPr>
            <w:tcW w:w="4299" w:type="dxa"/>
            <w:gridSpan w:val="4"/>
            <w:tcBorders>
              <w:top w:val="nil"/>
              <w:left w:val="nil"/>
              <w:bottom w:val="nil"/>
              <w:right w:val="nil"/>
            </w:tcBorders>
            <w:tcMar>
              <w:top w:w="144" w:type="dxa"/>
              <w:left w:w="144" w:type="dxa"/>
            </w:tcMar>
            <w:vAlign w:val="center"/>
          </w:tcPr>
          <w:p w14:paraId="7E85E1F5" w14:textId="6242EE7C" w:rsidR="005F4830" w:rsidRPr="002E6738" w:rsidRDefault="005F4830" w:rsidP="002E6738">
            <w:pPr>
              <w:spacing w:line="276" w:lineRule="auto"/>
              <w:rPr>
                <w:rFonts w:ascii="Arial" w:hAnsi="Arial" w:cs="Arial"/>
                <w:szCs w:val="24"/>
              </w:rPr>
            </w:pPr>
          </w:p>
        </w:tc>
      </w:tr>
      <w:tr w:rsidR="00E532B5" w:rsidRPr="005F4830" w14:paraId="3EC753A3" w14:textId="77777777" w:rsidTr="00AE76F7">
        <w:trPr>
          <w:trHeight w:val="288"/>
        </w:trPr>
        <w:tc>
          <w:tcPr>
            <w:tcW w:w="13003" w:type="dxa"/>
            <w:gridSpan w:val="11"/>
            <w:tcBorders>
              <w:top w:val="nil"/>
              <w:left w:val="nil"/>
              <w:bottom w:val="thickThinMediumGap" w:sz="24" w:space="0" w:color="auto"/>
              <w:right w:val="nil"/>
            </w:tcBorders>
            <w:vAlign w:val="center"/>
          </w:tcPr>
          <w:p w14:paraId="343A61D1" w14:textId="77777777" w:rsidR="00E532B5" w:rsidRPr="005F4830" w:rsidRDefault="00E532B5" w:rsidP="00F26C06">
            <w:pPr>
              <w:pStyle w:val="NoSpacing"/>
            </w:pPr>
          </w:p>
        </w:tc>
      </w:tr>
      <w:tr w:rsidR="00E532B5" w:rsidRPr="007212EC" w14:paraId="5D69DD99" w14:textId="77777777" w:rsidTr="00AE76F7">
        <w:trPr>
          <w:trHeight w:val="288"/>
        </w:trPr>
        <w:tc>
          <w:tcPr>
            <w:tcW w:w="13003" w:type="dxa"/>
            <w:gridSpan w:val="11"/>
            <w:tcBorders>
              <w:top w:val="thickThinMediumGap" w:sz="24" w:space="0" w:color="auto"/>
              <w:left w:val="nil"/>
              <w:bottom w:val="nil"/>
              <w:right w:val="nil"/>
            </w:tcBorders>
            <w:vAlign w:val="center"/>
          </w:tcPr>
          <w:p w14:paraId="7FE05D57" w14:textId="77777777" w:rsidR="00E532B5" w:rsidRPr="007212EC" w:rsidRDefault="00E532B5" w:rsidP="00F26C06">
            <w:pPr>
              <w:pStyle w:val="NoSpacing"/>
            </w:pPr>
            <w:r w:rsidRPr="007212EC">
              <w:lastRenderedPageBreak/>
              <w:softHyphen/>
            </w:r>
          </w:p>
        </w:tc>
      </w:tr>
      <w:tr w:rsidR="00E532B5" w:rsidRPr="007212EC" w14:paraId="6E125E77" w14:textId="77777777" w:rsidTr="00AE76F7">
        <w:trPr>
          <w:trHeight w:val="576"/>
        </w:trPr>
        <w:tc>
          <w:tcPr>
            <w:tcW w:w="4332" w:type="dxa"/>
            <w:gridSpan w:val="3"/>
            <w:tcBorders>
              <w:top w:val="nil"/>
              <w:left w:val="nil"/>
              <w:bottom w:val="nil"/>
              <w:right w:val="single" w:sz="4" w:space="0" w:color="auto"/>
            </w:tcBorders>
            <w:shd w:val="clear" w:color="auto" w:fill="D9D9D9" w:themeFill="background1" w:themeFillShade="D9"/>
            <w:tcMar>
              <w:top w:w="144" w:type="dxa"/>
              <w:left w:w="216" w:type="dxa"/>
              <w:bottom w:w="0" w:type="dxa"/>
              <w:right w:w="216" w:type="dxa"/>
            </w:tcMar>
            <w:vAlign w:val="center"/>
          </w:tcPr>
          <w:p w14:paraId="41670E53" w14:textId="175F4D36" w:rsidR="00E532B5" w:rsidRPr="009D5E5F" w:rsidRDefault="004F009E" w:rsidP="00F26C06">
            <w:pPr>
              <w:pStyle w:val="SmallArticleTitle"/>
              <w:jc w:val="center"/>
            </w:pPr>
            <w:sdt>
              <w:sdtPr>
                <w:id w:val="1245756918"/>
                <w:placeholder>
                  <w:docPart w:val="522A358669094651BD2198A14AA32E2D"/>
                </w:placeholder>
                <w15:appearance w15:val="hidden"/>
              </w:sdtPr>
              <w:sdtEndPr/>
              <w:sdtContent>
                <w:r w:rsidR="00E532B5">
                  <w:t xml:space="preserve">Early Years </w:t>
                </w:r>
              </w:sdtContent>
            </w:sdt>
          </w:p>
          <w:p w14:paraId="299D5487" w14:textId="396B2FBD" w:rsidR="00E532B5" w:rsidRPr="007212EC" w:rsidRDefault="004F009E" w:rsidP="00F26C06">
            <w:pPr>
              <w:pStyle w:val="SmallArticleSubtitle"/>
              <w:jc w:val="center"/>
              <w:rPr>
                <w:color w:val="000000" w:themeColor="text1"/>
              </w:rPr>
            </w:pPr>
            <w:sdt>
              <w:sdtPr>
                <w:id w:val="1443962746"/>
                <w:placeholder>
                  <w:docPart w:val="BCC491A06CE94365B0967271EC0D39B6"/>
                </w:placeholder>
                <w:showingPlcHdr/>
                <w15:appearance w15:val="hidden"/>
              </w:sdtPr>
              <w:sdtEndPr/>
              <w:sdtContent>
                <w:r w:rsidR="00E532B5" w:rsidRPr="009D5E5F">
                  <w:t>The latest updates</w:t>
                </w:r>
              </w:sdtContent>
            </w:sdt>
          </w:p>
        </w:tc>
        <w:tc>
          <w:tcPr>
            <w:tcW w:w="4334" w:type="dxa"/>
            <w:gridSpan w:val="3"/>
            <w:tcBorders>
              <w:top w:val="nil"/>
              <w:left w:val="single" w:sz="4" w:space="0" w:color="auto"/>
              <w:bottom w:val="nil"/>
              <w:right w:val="single" w:sz="4" w:space="0" w:color="auto"/>
            </w:tcBorders>
            <w:shd w:val="clear" w:color="auto" w:fill="D9D9D9" w:themeFill="background1" w:themeFillShade="D9"/>
            <w:tcMar>
              <w:top w:w="144" w:type="dxa"/>
              <w:left w:w="216" w:type="dxa"/>
              <w:bottom w:w="0" w:type="dxa"/>
              <w:right w:w="216" w:type="dxa"/>
            </w:tcMar>
            <w:vAlign w:val="center"/>
          </w:tcPr>
          <w:p w14:paraId="13C098BC" w14:textId="68650952" w:rsidR="00E532B5" w:rsidRPr="007212EC" w:rsidRDefault="004F009E" w:rsidP="00F26C06">
            <w:pPr>
              <w:pStyle w:val="SmallArticleTitle"/>
              <w:jc w:val="center"/>
              <w:rPr>
                <w:color w:val="000000" w:themeColor="text1"/>
              </w:rPr>
            </w:pPr>
            <w:sdt>
              <w:sdtPr>
                <w:rPr>
                  <w:color w:val="000000" w:themeColor="text1"/>
                </w:rPr>
                <w:id w:val="1062218924"/>
                <w:placeholder>
                  <w:docPart w:val="D360B9C16B394A009DD9503D82E572C0"/>
                </w:placeholder>
                <w15:appearance w15:val="hidden"/>
              </w:sdtPr>
              <w:sdtEndPr/>
              <w:sdtContent>
                <w:r w:rsidR="00E532B5">
                  <w:rPr>
                    <w:color w:val="000000" w:themeColor="text1"/>
                  </w:rPr>
                  <w:t>Aspire 2 University</w:t>
                </w:r>
              </w:sdtContent>
            </w:sdt>
          </w:p>
          <w:p w14:paraId="5EB02808" w14:textId="77777777" w:rsidR="00E532B5" w:rsidRPr="007212EC" w:rsidRDefault="004F009E" w:rsidP="00F26C06">
            <w:pPr>
              <w:pStyle w:val="SmallArticleSubtitle"/>
              <w:jc w:val="center"/>
              <w:rPr>
                <w:rFonts w:ascii="Georgia Pro" w:hAnsi="Georgia Pro"/>
                <w:b/>
                <w:bCs/>
                <w:color w:val="000000" w:themeColor="text1"/>
                <w:sz w:val="28"/>
                <w:szCs w:val="28"/>
              </w:rPr>
            </w:pPr>
            <w:sdt>
              <w:sdtPr>
                <w:id w:val="-961881708"/>
                <w:placeholder>
                  <w:docPart w:val="2B28FC810E9745B798C716BB52270546"/>
                </w:placeholder>
                <w:showingPlcHdr/>
                <w15:appearance w15:val="hidden"/>
              </w:sdtPr>
              <w:sdtEndPr/>
              <w:sdtContent>
                <w:r w:rsidR="00E532B5" w:rsidRPr="009D5E5F">
                  <w:t>The latest updates</w:t>
                </w:r>
              </w:sdtContent>
            </w:sdt>
          </w:p>
        </w:tc>
        <w:tc>
          <w:tcPr>
            <w:tcW w:w="4337" w:type="dxa"/>
            <w:gridSpan w:val="5"/>
            <w:tcBorders>
              <w:top w:val="nil"/>
              <w:left w:val="single" w:sz="4" w:space="0" w:color="auto"/>
              <w:bottom w:val="nil"/>
              <w:right w:val="nil"/>
            </w:tcBorders>
            <w:shd w:val="clear" w:color="auto" w:fill="D9D9D9" w:themeFill="background1" w:themeFillShade="D9"/>
            <w:tcMar>
              <w:top w:w="144" w:type="dxa"/>
              <w:left w:w="216" w:type="dxa"/>
              <w:bottom w:w="0" w:type="dxa"/>
              <w:right w:w="216" w:type="dxa"/>
            </w:tcMar>
            <w:vAlign w:val="center"/>
          </w:tcPr>
          <w:p w14:paraId="440E279C" w14:textId="0AB9BEE8" w:rsidR="00E532B5" w:rsidRPr="0092561A" w:rsidRDefault="004F009E" w:rsidP="0092561A">
            <w:pPr>
              <w:pStyle w:val="SmallArticleTitle"/>
              <w:jc w:val="center"/>
              <w:rPr>
                <w:rFonts w:asciiTheme="minorHAnsi" w:hAnsiTheme="minorHAnsi"/>
                <w:color w:val="000000" w:themeColor="text1"/>
                <w:sz w:val="24"/>
              </w:rPr>
            </w:pPr>
            <w:sdt>
              <w:sdtPr>
                <w:rPr>
                  <w:color w:val="000000" w:themeColor="text1"/>
                </w:rPr>
                <w:id w:val="1496762334"/>
                <w:placeholder>
                  <w:docPart w:val="A62E39390E4C4FCBA744735803BE7475"/>
                </w:placeholder>
                <w15:appearance w15:val="hidden"/>
              </w:sdtPr>
              <w:sdtEndPr/>
              <w:sdtContent>
                <w:r w:rsidR="0092561A">
                  <w:rPr>
                    <w:color w:val="000000" w:themeColor="text1"/>
                  </w:rPr>
                  <w:t xml:space="preserve">Children with a Social Worker </w:t>
                </w:r>
              </w:sdtContent>
            </w:sdt>
          </w:p>
        </w:tc>
      </w:tr>
      <w:tr w:rsidR="00E532B5" w:rsidRPr="007212EC" w14:paraId="48236C9E" w14:textId="77777777" w:rsidTr="00AE76F7">
        <w:trPr>
          <w:trHeight w:val="7313"/>
        </w:trPr>
        <w:tc>
          <w:tcPr>
            <w:tcW w:w="4332" w:type="dxa"/>
            <w:gridSpan w:val="3"/>
            <w:tcBorders>
              <w:top w:val="nil"/>
              <w:left w:val="nil"/>
              <w:bottom w:val="nil"/>
              <w:right w:val="single" w:sz="4" w:space="0" w:color="auto"/>
            </w:tcBorders>
            <w:tcMar>
              <w:left w:w="216" w:type="dxa"/>
              <w:right w:w="216" w:type="dxa"/>
            </w:tcMar>
          </w:tcPr>
          <w:p w14:paraId="61F65059" w14:textId="5A6C77E0" w:rsidR="00E532B5" w:rsidRPr="00E76123" w:rsidRDefault="00AE76F7" w:rsidP="0092561A">
            <w:pPr>
              <w:spacing w:before="360" w:line="360" w:lineRule="auto"/>
              <w:jc w:val="both"/>
              <w:rPr>
                <w:rFonts w:ascii="Arial" w:hAnsi="Arial" w:cs="Arial"/>
                <w:szCs w:val="24"/>
              </w:rPr>
            </w:pPr>
            <w:r w:rsidRPr="00E76123">
              <w:rPr>
                <w:rFonts w:ascii="Arial" w:hAnsi="Arial" w:cs="Arial"/>
                <w:noProof/>
                <w:szCs w:val="24"/>
              </w:rPr>
              <w:drawing>
                <wp:anchor distT="0" distB="0" distL="114300" distR="114300" simplePos="0" relativeHeight="251666432" behindDoc="0" locked="0" layoutInCell="1" allowOverlap="1" wp14:anchorId="417560D7" wp14:editId="645299D2">
                  <wp:simplePos x="0" y="0"/>
                  <wp:positionH relativeFrom="column">
                    <wp:posOffset>38341</wp:posOffset>
                  </wp:positionH>
                  <wp:positionV relativeFrom="paragraph">
                    <wp:posOffset>1976686</wp:posOffset>
                  </wp:positionV>
                  <wp:extent cx="2413342" cy="2433994"/>
                  <wp:effectExtent l="0" t="0" r="6350" b="4445"/>
                  <wp:wrapSquare wrapText="bothSides"/>
                  <wp:docPr id="8" name="Picture 8">
                    <a:extLst xmlns:a="http://schemas.openxmlformats.org/drawingml/2006/main">
                      <a:ext uri="{FF2B5EF4-FFF2-40B4-BE49-F238E27FC236}">
                        <a16:creationId xmlns:a16="http://schemas.microsoft.com/office/drawing/2014/main" id="{38F752A9-62AA-4762-B949-CFF5B9E9D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8F752A9-62AA-4762-B949-CFF5B9E9DEEA}"/>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23461" t="-142" r="22416" b="3097"/>
                          <a:stretch/>
                        </pic:blipFill>
                        <pic:spPr>
                          <a:xfrm>
                            <a:off x="0" y="0"/>
                            <a:ext cx="2413342" cy="2433994"/>
                          </a:xfrm>
                          <a:prstGeom prst="rect">
                            <a:avLst/>
                          </a:prstGeom>
                        </pic:spPr>
                      </pic:pic>
                    </a:graphicData>
                  </a:graphic>
                  <wp14:sizeRelH relativeFrom="margin">
                    <wp14:pctWidth>0</wp14:pctWidth>
                  </wp14:sizeRelH>
                  <wp14:sizeRelV relativeFrom="margin">
                    <wp14:pctHeight>0</wp14:pctHeight>
                  </wp14:sizeRelV>
                </wp:anchor>
              </w:drawing>
            </w:r>
            <w:r w:rsidR="00E532B5" w:rsidRPr="00E76123">
              <w:rPr>
                <w:rFonts w:ascii="Arial" w:hAnsi="Arial" w:cs="Arial"/>
                <w:szCs w:val="24"/>
              </w:rPr>
              <w:t xml:space="preserve">Our Early Years </w:t>
            </w:r>
            <w:r w:rsidR="00D67A02" w:rsidRPr="00E76123">
              <w:rPr>
                <w:rFonts w:ascii="Arial" w:hAnsi="Arial" w:cs="Arial"/>
                <w:szCs w:val="24"/>
              </w:rPr>
              <w:t>Literacy</w:t>
            </w:r>
            <w:r w:rsidR="00E532B5" w:rsidRPr="00E76123">
              <w:rPr>
                <w:rFonts w:ascii="Arial" w:hAnsi="Arial" w:cs="Arial"/>
                <w:szCs w:val="24"/>
              </w:rPr>
              <w:t xml:space="preserve"> training </w:t>
            </w:r>
            <w:proofErr w:type="spellStart"/>
            <w:r w:rsidR="00E532B5" w:rsidRPr="00E76123">
              <w:rPr>
                <w:rFonts w:ascii="Arial" w:hAnsi="Arial" w:cs="Arial"/>
                <w:szCs w:val="24"/>
              </w:rPr>
              <w:t>programme</w:t>
            </w:r>
            <w:proofErr w:type="spellEnd"/>
            <w:r w:rsidR="00E532B5" w:rsidRPr="00E76123">
              <w:rPr>
                <w:rFonts w:ascii="Arial" w:hAnsi="Arial" w:cs="Arial"/>
                <w:szCs w:val="24"/>
              </w:rPr>
              <w:t xml:space="preserve"> for children and families, ‘Seeing the REAL world through the eyes of a child’ was </w:t>
            </w:r>
            <w:proofErr w:type="spellStart"/>
            <w:r w:rsidR="00E532B5" w:rsidRPr="00E76123">
              <w:rPr>
                <w:rFonts w:ascii="Arial" w:hAnsi="Arial" w:cs="Arial"/>
                <w:szCs w:val="24"/>
              </w:rPr>
              <w:t>recognised</w:t>
            </w:r>
            <w:proofErr w:type="spellEnd"/>
            <w:r w:rsidR="00E532B5" w:rsidRPr="00E76123">
              <w:rPr>
                <w:rFonts w:ascii="Arial" w:hAnsi="Arial" w:cs="Arial"/>
                <w:szCs w:val="24"/>
              </w:rPr>
              <w:t xml:space="preserve"> and published as a</w:t>
            </w:r>
            <w:r w:rsidR="0068271F">
              <w:rPr>
                <w:rFonts w:ascii="Arial" w:hAnsi="Arial" w:cs="Arial"/>
                <w:szCs w:val="24"/>
              </w:rPr>
              <w:t>n</w:t>
            </w:r>
            <w:r w:rsidR="00E532B5" w:rsidRPr="00E76123">
              <w:rPr>
                <w:rFonts w:ascii="Arial" w:hAnsi="Arial" w:cs="Arial"/>
                <w:szCs w:val="24"/>
              </w:rPr>
              <w:t xml:space="preserve"> example of outstanding practice.</w:t>
            </w:r>
          </w:p>
          <w:p w14:paraId="4D8CB364" w14:textId="0D59E4BB" w:rsidR="00E532B5" w:rsidRPr="00E76123" w:rsidRDefault="00E532B5" w:rsidP="0092561A">
            <w:pPr>
              <w:pStyle w:val="TOC1"/>
              <w:jc w:val="both"/>
            </w:pPr>
          </w:p>
        </w:tc>
        <w:tc>
          <w:tcPr>
            <w:tcW w:w="4334" w:type="dxa"/>
            <w:gridSpan w:val="3"/>
            <w:tcBorders>
              <w:top w:val="nil"/>
              <w:left w:val="single" w:sz="4" w:space="0" w:color="auto"/>
              <w:bottom w:val="nil"/>
              <w:right w:val="single" w:sz="4" w:space="0" w:color="auto"/>
            </w:tcBorders>
            <w:tcMar>
              <w:left w:w="216" w:type="dxa"/>
              <w:right w:w="216" w:type="dxa"/>
            </w:tcMar>
          </w:tcPr>
          <w:p w14:paraId="69BF9D64" w14:textId="77777777" w:rsidR="00E532B5" w:rsidRPr="00E76123" w:rsidRDefault="00E532B5" w:rsidP="0092561A">
            <w:pPr>
              <w:pStyle w:val="TOC2"/>
              <w:jc w:val="both"/>
              <w:rPr>
                <w:color w:val="000000" w:themeColor="text1"/>
                <w:szCs w:val="24"/>
              </w:rPr>
            </w:pPr>
          </w:p>
          <w:p w14:paraId="3AAABFA0" w14:textId="00C8CCBC" w:rsidR="00E532B5" w:rsidRPr="00E76123" w:rsidRDefault="00D67A02" w:rsidP="0092561A">
            <w:pPr>
              <w:jc w:val="both"/>
              <w:rPr>
                <w:szCs w:val="24"/>
              </w:rPr>
            </w:pPr>
            <w:r w:rsidRPr="00E76123">
              <w:rPr>
                <w:rFonts w:ascii="Arial" w:hAnsi="Arial" w:cs="Arial"/>
                <w:noProof/>
                <w:szCs w:val="24"/>
              </w:rPr>
              <mc:AlternateContent>
                <mc:Choice Requires="wpg">
                  <w:drawing>
                    <wp:anchor distT="0" distB="0" distL="114300" distR="114300" simplePos="0" relativeHeight="251668480" behindDoc="0" locked="0" layoutInCell="1" allowOverlap="1" wp14:anchorId="1679FFDD" wp14:editId="4FF6092D">
                      <wp:simplePos x="0" y="0"/>
                      <wp:positionH relativeFrom="column">
                        <wp:posOffset>169838</wp:posOffset>
                      </wp:positionH>
                      <wp:positionV relativeFrom="paragraph">
                        <wp:posOffset>278081</wp:posOffset>
                      </wp:positionV>
                      <wp:extent cx="2111619" cy="986204"/>
                      <wp:effectExtent l="57150" t="57150" r="60325" b="61595"/>
                      <wp:wrapNone/>
                      <wp:docPr id="13" name="Group 5"/>
                      <wp:cNvGraphicFramePr/>
                      <a:graphic xmlns:a="http://schemas.openxmlformats.org/drawingml/2006/main">
                        <a:graphicData uri="http://schemas.microsoft.com/office/word/2010/wordprocessingGroup">
                          <wpg:wgp>
                            <wpg:cNvGrpSpPr/>
                            <wpg:grpSpPr>
                              <a:xfrm>
                                <a:off x="0" y="0"/>
                                <a:ext cx="2111619" cy="986204"/>
                                <a:chOff x="0" y="0"/>
                                <a:chExt cx="6207848" cy="791455"/>
                              </a:xfrm>
                              <a:scene3d>
                                <a:camera prst="orthographicFront">
                                  <a:rot lat="0" lon="0" rev="0"/>
                                </a:camera>
                                <a:lightRig rig="contrasting" dir="t">
                                  <a:rot lat="0" lon="0" rev="1200000"/>
                                </a:lightRig>
                              </a:scene3d>
                            </wpg:grpSpPr>
                            <wps:wsp>
                              <wps:cNvPr id="14" name="Rectangle: Rounded Corners 14"/>
                              <wps:cNvSpPr/>
                              <wps:spPr>
                                <a:xfrm>
                                  <a:off x="0" y="0"/>
                                  <a:ext cx="6207848" cy="791455"/>
                                </a:xfrm>
                                <a:prstGeom prst="roundRect">
                                  <a:avLst/>
                                </a:prstGeom>
                                <a:blipFill rotWithShape="0">
                                  <a:blip r:embed="rId24"/>
                                  <a:stretch>
                                    <a:fillRect/>
                                  </a:stretch>
                                </a:blipFill>
                                <a:ln>
                                  <a:solidFill>
                                    <a:schemeClr val="bg1">
                                      <a:lumMod val="95000"/>
                                    </a:schemeClr>
                                  </a:solidFill>
                                </a:ln>
                                <a:sp3d contourW="19050" prstMaterial="metal">
                                  <a:bevelT w="88900" h="203200"/>
                                  <a:bevelB w="165100" h="254000"/>
                                </a:sp3d>
                              </wps:spPr>
                              <wps:style>
                                <a:lnRef idx="0">
                                  <a:scrgbClr r="0" g="0" b="0"/>
                                </a:lnRef>
                                <a:fillRef idx="1">
                                  <a:scrgbClr r="0" g="0" b="0"/>
                                </a:fillRef>
                                <a:effectRef idx="2">
                                  <a:schemeClr val="accent2">
                                    <a:hueOff val="0"/>
                                    <a:satOff val="0"/>
                                    <a:lumOff val="0"/>
                                    <a:alphaOff val="0"/>
                                  </a:schemeClr>
                                </a:effectRef>
                                <a:fontRef idx="minor">
                                  <a:schemeClr val="lt1"/>
                                </a:fontRef>
                              </wps:style>
                              <wps:bodyPr/>
                            </wps:wsp>
                            <wps:wsp>
                              <wps:cNvPr id="17" name="Rectangle: Rounded Corners 4"/>
                              <wps:cNvSpPr txBox="1"/>
                              <wps:spPr>
                                <a:xfrm>
                                  <a:off x="38636" y="38636"/>
                                  <a:ext cx="6130576" cy="714183"/>
                                </a:xfrm>
                                <a:prstGeom prst="rect">
                                  <a:avLst/>
                                </a:prstGeom>
                                <a:sp3d/>
                              </wps:spPr>
                              <wps:style>
                                <a:lnRef idx="0">
                                  <a:scrgbClr r="0" g="0" b="0"/>
                                </a:lnRef>
                                <a:fillRef idx="0">
                                  <a:scrgbClr r="0" g="0" b="0"/>
                                </a:fillRef>
                                <a:effectRef idx="0">
                                  <a:scrgbClr r="0" g="0" b="0"/>
                                </a:effectRef>
                                <a:fontRef idx="minor">
                                  <a:schemeClr val="lt1"/>
                                </a:fontRef>
                              </wps:style>
                              <wps:bodyPr spcFirstLastPara="0" vert="horz" wrap="square" lIns="152400" tIns="76200" rIns="152400" bIns="7620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2723006" id="Group 5" o:spid="_x0000_s1026" style="position:absolute;margin-left:13.35pt;margin-top:21.9pt;width:166.25pt;height:77.65pt;z-index:251668480;mso-width-relative:margin;mso-height-relative:margin" coordsize="62078,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">
                      <v:roundrect id="Rectangle: Rounded Corners 14" o:spid="_x0000_s1027" style="position:absolute;width:62078;height:7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" strokecolor="#f2f2f2 [3052]">
                        <v:fill r:id="rId25" o:title="" recolor="t" type="frame"/>
                      </v:roundrect>
                      <v:shapetype id="_x0000_t202" coordsize="21600,21600" o:spt="202" path="m,l,21600r21600,l21600,xe">
                        <v:stroke joinstyle="miter"/>
                        <v:path gradientshapeok="t" o:connecttype="rect"/>
                      </v:shapetype>
                      <v:shape id="Rectangle: Rounded Corners 4" o:spid="_x0000_s1028" type="#_x0000_t202" style="position:absolute;left:386;top:386;width:61306;height: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" filled="f" stroked="f">
                        <v:textbox inset="12pt,6pt,12pt,6pt"/>
                      </v:shape>
                    </v:group>
                  </w:pict>
                </mc:Fallback>
              </mc:AlternateContent>
            </w:r>
          </w:p>
          <w:p w14:paraId="3510E6A8" w14:textId="1E5959D9" w:rsidR="00D67A02" w:rsidRPr="00E76123" w:rsidRDefault="00D67A02" w:rsidP="0092561A">
            <w:pPr>
              <w:jc w:val="both"/>
              <w:rPr>
                <w:rFonts w:ascii="Arial" w:hAnsi="Arial" w:cs="Arial"/>
                <w:szCs w:val="24"/>
              </w:rPr>
            </w:pPr>
          </w:p>
          <w:p w14:paraId="5A0F0B07" w14:textId="4CCD7330" w:rsidR="00D67A02" w:rsidRPr="00E76123" w:rsidRDefault="00D67A02" w:rsidP="0092561A">
            <w:pPr>
              <w:jc w:val="both"/>
              <w:rPr>
                <w:rFonts w:ascii="Arial" w:hAnsi="Arial" w:cs="Arial"/>
                <w:szCs w:val="24"/>
              </w:rPr>
            </w:pPr>
          </w:p>
          <w:p w14:paraId="08934BBD" w14:textId="77777777" w:rsidR="00D67A02" w:rsidRPr="00E76123" w:rsidRDefault="00D67A02" w:rsidP="0092561A">
            <w:pPr>
              <w:jc w:val="both"/>
              <w:rPr>
                <w:rFonts w:ascii="Arial" w:hAnsi="Arial" w:cs="Arial"/>
                <w:szCs w:val="24"/>
              </w:rPr>
            </w:pPr>
          </w:p>
          <w:p w14:paraId="7EBFA2EF" w14:textId="77777777" w:rsidR="00D67A02" w:rsidRPr="00E76123" w:rsidRDefault="00D67A02" w:rsidP="0092561A">
            <w:pPr>
              <w:jc w:val="both"/>
              <w:rPr>
                <w:rFonts w:ascii="Arial" w:hAnsi="Arial" w:cs="Arial"/>
                <w:szCs w:val="24"/>
              </w:rPr>
            </w:pPr>
          </w:p>
          <w:p w14:paraId="65FE1304" w14:textId="3E33D6FC" w:rsidR="00E532B5" w:rsidRPr="00E76123" w:rsidRDefault="00D67A02" w:rsidP="00AE76F7">
            <w:pPr>
              <w:spacing w:after="0" w:line="360" w:lineRule="auto"/>
              <w:jc w:val="both"/>
              <w:rPr>
                <w:szCs w:val="24"/>
              </w:rPr>
            </w:pPr>
            <w:r w:rsidRPr="00E76123">
              <w:rPr>
                <w:rFonts w:ascii="Arial" w:hAnsi="Arial" w:cs="Arial"/>
                <w:szCs w:val="24"/>
              </w:rPr>
              <w:t xml:space="preserve">As we look forward; Aspire to University will be returning to its live format in September 2022, with visits the University of Wolverhampton resuming. With 13 Sandwell young people graduating this July I would welcome your participation and would like the </w:t>
            </w:r>
            <w:proofErr w:type="spellStart"/>
            <w:r w:rsidRPr="00E76123">
              <w:rPr>
                <w:rFonts w:ascii="Arial" w:hAnsi="Arial" w:cs="Arial"/>
                <w:szCs w:val="24"/>
              </w:rPr>
              <w:t>carers</w:t>
            </w:r>
            <w:proofErr w:type="spellEnd"/>
            <w:r w:rsidRPr="00E76123">
              <w:rPr>
                <w:rFonts w:ascii="Arial" w:hAnsi="Arial" w:cs="Arial"/>
                <w:szCs w:val="24"/>
              </w:rPr>
              <w:t xml:space="preserve"> to </w:t>
            </w:r>
            <w:r w:rsidR="00AE76F7">
              <w:rPr>
                <w:rFonts w:ascii="Arial" w:hAnsi="Arial" w:cs="Arial"/>
                <w:szCs w:val="24"/>
              </w:rPr>
              <w:t xml:space="preserve">encourage </w:t>
            </w:r>
            <w:r w:rsidRPr="00E76123">
              <w:rPr>
                <w:rFonts w:ascii="Arial" w:hAnsi="Arial" w:cs="Arial"/>
                <w:szCs w:val="24"/>
              </w:rPr>
              <w:t>their young people to re-engage with t</w:t>
            </w:r>
            <w:r w:rsidR="00AE76F7">
              <w:rPr>
                <w:rFonts w:ascii="Arial" w:hAnsi="Arial" w:cs="Arial"/>
                <w:szCs w:val="24"/>
              </w:rPr>
              <w:t xml:space="preserve">his nationally recognized </w:t>
            </w:r>
            <w:proofErr w:type="spellStart"/>
            <w:r w:rsidRPr="00E76123">
              <w:rPr>
                <w:rFonts w:ascii="Arial" w:hAnsi="Arial" w:cs="Arial"/>
                <w:szCs w:val="24"/>
              </w:rPr>
              <w:t>programme</w:t>
            </w:r>
            <w:proofErr w:type="spellEnd"/>
            <w:r w:rsidR="00E00096" w:rsidRPr="00E76123">
              <w:rPr>
                <w:rFonts w:ascii="Arial" w:hAnsi="Arial" w:cs="Arial"/>
                <w:szCs w:val="24"/>
              </w:rPr>
              <w:t>.</w:t>
            </w:r>
          </w:p>
        </w:tc>
        <w:tc>
          <w:tcPr>
            <w:tcW w:w="4337" w:type="dxa"/>
            <w:gridSpan w:val="5"/>
            <w:tcBorders>
              <w:top w:val="nil"/>
              <w:left w:val="single" w:sz="4" w:space="0" w:color="auto"/>
              <w:bottom w:val="nil"/>
              <w:right w:val="nil"/>
            </w:tcBorders>
            <w:tcMar>
              <w:left w:w="216" w:type="dxa"/>
              <w:right w:w="216" w:type="dxa"/>
            </w:tcMar>
          </w:tcPr>
          <w:p w14:paraId="53AD88ED" w14:textId="77777777" w:rsidR="00D67A02" w:rsidRPr="00E76123" w:rsidRDefault="00D67A02" w:rsidP="0092561A">
            <w:pPr>
              <w:pStyle w:val="TOC2"/>
              <w:jc w:val="both"/>
              <w:rPr>
                <w:szCs w:val="24"/>
              </w:rPr>
            </w:pPr>
          </w:p>
          <w:p w14:paraId="5A2C217F" w14:textId="77777777" w:rsidR="001468DB" w:rsidRDefault="00D67A02" w:rsidP="00AE76F7">
            <w:pPr>
              <w:pStyle w:val="TOC2"/>
              <w:spacing w:before="120" w:line="360" w:lineRule="auto"/>
              <w:jc w:val="both"/>
              <w:rPr>
                <w:rFonts w:ascii="Arial" w:hAnsi="Arial" w:cs="Arial"/>
                <w:szCs w:val="24"/>
                <w:lang w:val="en"/>
              </w:rPr>
            </w:pPr>
            <w:r w:rsidRPr="00E76123">
              <w:rPr>
                <w:rFonts w:ascii="Arial" w:hAnsi="Arial" w:cs="Arial"/>
                <w:szCs w:val="24"/>
                <w:lang w:val="en"/>
              </w:rPr>
              <w:t>We have gained two extremely experienced members to the team this term, Scott Johnson and Rachael Wolffel. They will lead on the extended duties of the VS for Children with a Social Worker (CWSW) by working with colleagues across the council and Sandwell Children’s Trust to improve the attendance and help our children overcome barriers to education</w:t>
            </w:r>
            <w:r w:rsidR="00E00096" w:rsidRPr="00E76123">
              <w:rPr>
                <w:rFonts w:ascii="Arial" w:hAnsi="Arial" w:cs="Arial"/>
                <w:szCs w:val="24"/>
                <w:lang w:val="en"/>
              </w:rPr>
              <w:t>.</w:t>
            </w:r>
          </w:p>
          <w:p w14:paraId="527E17A6" w14:textId="24B99294" w:rsidR="00D515DD" w:rsidRPr="00D515DD" w:rsidRDefault="00D515DD" w:rsidP="00D515D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Arial" w:hAnsi="Arial" w:cs="Arial"/>
                <w:lang w:val="en"/>
              </w:rPr>
            </w:pPr>
            <w:r w:rsidRPr="00D515DD">
              <w:rPr>
                <w:rFonts w:ascii="Arial" w:hAnsi="Arial" w:cs="Arial"/>
                <w:b/>
                <w:bCs/>
                <w:lang w:val="en"/>
              </w:rPr>
              <w:t>Designated Teachers</w:t>
            </w:r>
            <w:r w:rsidR="00F15A63">
              <w:rPr>
                <w:rFonts w:ascii="Arial" w:hAnsi="Arial" w:cs="Arial"/>
                <w:b/>
                <w:bCs/>
                <w:lang w:val="en"/>
              </w:rPr>
              <w:t xml:space="preserve"> </w:t>
            </w:r>
            <w:r w:rsidRPr="00D515DD">
              <w:rPr>
                <w:rFonts w:ascii="Arial" w:hAnsi="Arial" w:cs="Arial"/>
                <w:b/>
                <w:bCs/>
                <w:lang w:val="en"/>
              </w:rPr>
              <w:t>- Don’t forget about the Annual Report to Governors</w:t>
            </w:r>
            <w:r w:rsidRPr="00D515DD">
              <w:rPr>
                <w:rFonts w:ascii="Arial" w:hAnsi="Arial" w:cs="Arial"/>
                <w:lang w:val="en"/>
              </w:rPr>
              <w:t xml:space="preserve"> – Get your master document</w:t>
            </w:r>
            <w:r w:rsidR="00015ED1">
              <w:rPr>
                <w:rFonts w:ascii="Arial" w:hAnsi="Arial" w:cs="Arial"/>
                <w:lang w:val="en"/>
              </w:rPr>
              <w:t xml:space="preserve"> </w:t>
            </w:r>
            <w:hyperlink r:id="rId26" w:history="1">
              <w:r w:rsidR="00015ED1" w:rsidRPr="00015ED1">
                <w:rPr>
                  <w:rStyle w:val="Hyperlink"/>
                  <w:rFonts w:ascii="Arial" w:hAnsi="Arial" w:cs="Arial"/>
                  <w:lang w:val="en"/>
                </w:rPr>
                <w:t>here</w:t>
              </w:r>
            </w:hyperlink>
          </w:p>
          <w:p w14:paraId="46DDDAE5" w14:textId="675E4AC2" w:rsidR="00D515DD" w:rsidRPr="00AE76F7" w:rsidRDefault="00D515DD" w:rsidP="00AE76F7">
            <w:pPr>
              <w:rPr>
                <w:lang w:val="en"/>
              </w:rPr>
            </w:pPr>
          </w:p>
        </w:tc>
      </w:tr>
      <w:tr w:rsidR="0092561A" w14:paraId="66987234" w14:textId="77777777" w:rsidTr="00AE76F7">
        <w:tblPrEx>
          <w:tblCellMar>
            <w:left w:w="108" w:type="dxa"/>
            <w:right w:w="108" w:type="dxa"/>
          </w:tblCellMar>
        </w:tblPrEx>
        <w:trPr>
          <w:gridAfter w:val="1"/>
          <w:wAfter w:w="35" w:type="dxa"/>
          <w:trHeight w:val="4605"/>
        </w:trPr>
        <w:tc>
          <w:tcPr>
            <w:tcW w:w="12968" w:type="dxa"/>
            <w:gridSpan w:val="10"/>
            <w:tcBorders>
              <w:top w:val="thickThinMediumGap" w:sz="24" w:space="0" w:color="auto"/>
              <w:left w:val="nil"/>
              <w:bottom w:val="nil"/>
              <w:right w:val="nil"/>
            </w:tcBorders>
            <w:tcMar>
              <w:top w:w="288" w:type="dxa"/>
              <w:left w:w="115" w:type="dxa"/>
              <w:right w:w="115" w:type="dxa"/>
            </w:tcMar>
          </w:tcPr>
          <w:tbl>
            <w:tblPr>
              <w:tblW w:w="12796" w:type="dxa"/>
              <w:tblLayout w:type="fixed"/>
              <w:tblCellMar>
                <w:left w:w="0" w:type="dxa"/>
                <w:right w:w="0" w:type="dxa"/>
              </w:tblCellMar>
              <w:tblLook w:val="04A0" w:firstRow="1" w:lastRow="0" w:firstColumn="1" w:lastColumn="0" w:noHBand="0" w:noVBand="1"/>
            </w:tblPr>
            <w:tblGrid>
              <w:gridCol w:w="2131"/>
              <w:gridCol w:w="5458"/>
              <w:gridCol w:w="2765"/>
              <w:gridCol w:w="2442"/>
            </w:tblGrid>
            <w:tr w:rsidR="0092561A" w:rsidRPr="0092561A" w14:paraId="3FD78294" w14:textId="77777777" w:rsidTr="00472025">
              <w:trPr>
                <w:trHeight w:val="197"/>
              </w:trPr>
              <w:tc>
                <w:tcPr>
                  <w:tcW w:w="1279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12C90" w14:textId="4B56EF1A" w:rsidR="0092561A" w:rsidRPr="0092561A" w:rsidRDefault="0092561A" w:rsidP="00D2448B">
                  <w:pPr>
                    <w:spacing w:after="120"/>
                    <w:jc w:val="center"/>
                    <w:rPr>
                      <w:rFonts w:ascii="Arial" w:hAnsi="Arial" w:cs="Arial"/>
                    </w:rPr>
                  </w:pPr>
                  <w:r w:rsidRPr="0092561A">
                    <w:rPr>
                      <w:rFonts w:ascii="Arial" w:hAnsi="Arial" w:cs="Arial"/>
                    </w:rPr>
                    <w:t xml:space="preserve">DT and DSL </w:t>
                  </w:r>
                  <w:r w:rsidR="00D515DD">
                    <w:rPr>
                      <w:rFonts w:ascii="Arial" w:hAnsi="Arial" w:cs="Arial"/>
                    </w:rPr>
                    <w:t>T</w:t>
                  </w:r>
                  <w:r w:rsidRPr="0092561A">
                    <w:rPr>
                      <w:rFonts w:ascii="Arial" w:hAnsi="Arial" w:cs="Arial"/>
                    </w:rPr>
                    <w:t xml:space="preserve">raining </w:t>
                  </w:r>
                  <w:proofErr w:type="spellStart"/>
                  <w:r w:rsidR="00D515DD">
                    <w:rPr>
                      <w:rFonts w:ascii="Arial" w:hAnsi="Arial" w:cs="Arial"/>
                    </w:rPr>
                    <w:t>P</w:t>
                  </w:r>
                  <w:r w:rsidRPr="0092561A">
                    <w:rPr>
                      <w:rFonts w:ascii="Arial" w:hAnsi="Arial" w:cs="Arial"/>
                    </w:rPr>
                    <w:t>rogramme</w:t>
                  </w:r>
                  <w:proofErr w:type="spellEnd"/>
                  <w:r w:rsidRPr="0092561A">
                    <w:rPr>
                      <w:rFonts w:ascii="Arial" w:hAnsi="Arial" w:cs="Arial"/>
                    </w:rPr>
                    <w:t xml:space="preserve"> 2022/23</w:t>
                  </w:r>
                </w:p>
              </w:tc>
            </w:tr>
            <w:tr w:rsidR="0092561A" w:rsidRPr="0092561A" w14:paraId="64CBC868" w14:textId="77777777" w:rsidTr="00D2448B">
              <w:trPr>
                <w:trHeight w:val="796"/>
              </w:trPr>
              <w:tc>
                <w:tcPr>
                  <w:tcW w:w="21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B941AE" w14:textId="77777777" w:rsidR="0092561A" w:rsidRPr="0092561A" w:rsidRDefault="0092561A" w:rsidP="00D2448B">
                  <w:pPr>
                    <w:spacing w:after="120"/>
                    <w:rPr>
                      <w:rFonts w:ascii="Arial" w:hAnsi="Arial" w:cs="Arial"/>
                    </w:rPr>
                  </w:pPr>
                  <w:r w:rsidRPr="0092561A">
                    <w:rPr>
                      <w:rFonts w:ascii="Arial" w:hAnsi="Arial" w:cs="Arial"/>
                    </w:rPr>
                    <w:t>20 October 2022</w:t>
                  </w:r>
                </w:p>
              </w:tc>
              <w:tc>
                <w:tcPr>
                  <w:tcW w:w="5458" w:type="dxa"/>
                  <w:tcBorders>
                    <w:top w:val="nil"/>
                    <w:left w:val="nil"/>
                    <w:bottom w:val="single" w:sz="8" w:space="0" w:color="auto"/>
                    <w:right w:val="single" w:sz="8" w:space="0" w:color="auto"/>
                  </w:tcBorders>
                  <w:tcMar>
                    <w:top w:w="0" w:type="dxa"/>
                    <w:left w:w="108" w:type="dxa"/>
                    <w:bottom w:w="0" w:type="dxa"/>
                    <w:right w:w="108" w:type="dxa"/>
                  </w:tcMar>
                  <w:hideMark/>
                </w:tcPr>
                <w:p w14:paraId="631988D9" w14:textId="77777777" w:rsidR="0092561A" w:rsidRPr="0092561A" w:rsidRDefault="0092561A" w:rsidP="00D2448B">
                  <w:pPr>
                    <w:spacing w:after="120"/>
                    <w:rPr>
                      <w:rFonts w:ascii="Arial" w:hAnsi="Arial" w:cs="Arial"/>
                    </w:rPr>
                  </w:pPr>
                  <w:r w:rsidRPr="0092561A">
                    <w:rPr>
                      <w:rFonts w:ascii="Arial" w:hAnsi="Arial" w:cs="Arial"/>
                    </w:rPr>
                    <w:t xml:space="preserve">Attachment and Trauma demystified and </w:t>
                  </w:r>
                </w:p>
                <w:p w14:paraId="65A3E876" w14:textId="77777777" w:rsidR="0092561A" w:rsidRPr="0092561A" w:rsidRDefault="0092561A" w:rsidP="00D2448B">
                  <w:pPr>
                    <w:spacing w:after="120"/>
                    <w:rPr>
                      <w:rFonts w:ascii="Arial" w:hAnsi="Arial" w:cs="Arial"/>
                    </w:rPr>
                  </w:pPr>
                  <w:r w:rsidRPr="0092561A">
                    <w:rPr>
                      <w:rFonts w:ascii="Arial" w:hAnsi="Arial" w:cs="Arial"/>
                    </w:rPr>
                    <w:t>Developing trauma Sensitive Classrooms</w:t>
                  </w:r>
                </w:p>
              </w:tc>
              <w:tc>
                <w:tcPr>
                  <w:tcW w:w="2765" w:type="dxa"/>
                  <w:tcBorders>
                    <w:top w:val="nil"/>
                    <w:left w:val="nil"/>
                    <w:bottom w:val="single" w:sz="8" w:space="0" w:color="auto"/>
                    <w:right w:val="single" w:sz="8" w:space="0" w:color="auto"/>
                  </w:tcBorders>
                  <w:tcMar>
                    <w:top w:w="0" w:type="dxa"/>
                    <w:left w:w="108" w:type="dxa"/>
                    <w:bottom w:w="0" w:type="dxa"/>
                    <w:right w:w="108" w:type="dxa"/>
                  </w:tcMar>
                  <w:hideMark/>
                </w:tcPr>
                <w:p w14:paraId="5C19EBD4" w14:textId="77777777" w:rsidR="0092561A" w:rsidRPr="0092561A" w:rsidRDefault="0092561A" w:rsidP="00D2448B">
                  <w:pPr>
                    <w:spacing w:after="120"/>
                    <w:rPr>
                      <w:rFonts w:ascii="Arial" w:hAnsi="Arial" w:cs="Arial"/>
                    </w:rPr>
                  </w:pPr>
                  <w:r w:rsidRPr="0092561A">
                    <w:rPr>
                      <w:rFonts w:ascii="Arial" w:hAnsi="Arial" w:cs="Arial"/>
                    </w:rPr>
                    <w:t>Face to Face</w:t>
                  </w:r>
                </w:p>
              </w:tc>
              <w:tc>
                <w:tcPr>
                  <w:tcW w:w="2442" w:type="dxa"/>
                  <w:tcBorders>
                    <w:top w:val="nil"/>
                    <w:left w:val="nil"/>
                    <w:bottom w:val="single" w:sz="8" w:space="0" w:color="auto"/>
                    <w:right w:val="single" w:sz="8" w:space="0" w:color="auto"/>
                  </w:tcBorders>
                  <w:hideMark/>
                </w:tcPr>
                <w:p w14:paraId="6979129C" w14:textId="77777777" w:rsidR="0092561A" w:rsidRPr="0092561A" w:rsidRDefault="0092561A" w:rsidP="00AE76F7">
                  <w:pPr>
                    <w:spacing w:after="120"/>
                    <w:jc w:val="center"/>
                    <w:rPr>
                      <w:rFonts w:ascii="Arial" w:hAnsi="Arial" w:cs="Arial"/>
                    </w:rPr>
                  </w:pPr>
                  <w:r w:rsidRPr="0092561A">
                    <w:rPr>
                      <w:rFonts w:ascii="Arial" w:hAnsi="Arial" w:cs="Arial"/>
                    </w:rPr>
                    <w:t>9.30 to 3.00 pm</w:t>
                  </w:r>
                </w:p>
              </w:tc>
            </w:tr>
            <w:tr w:rsidR="0092561A" w:rsidRPr="0092561A" w14:paraId="4969F72E" w14:textId="77777777" w:rsidTr="00771553">
              <w:trPr>
                <w:trHeight w:val="532"/>
              </w:trPr>
              <w:tc>
                <w:tcPr>
                  <w:tcW w:w="21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D42089" w14:textId="77777777" w:rsidR="0092561A" w:rsidRPr="0092561A" w:rsidRDefault="0092561A" w:rsidP="00D2448B">
                  <w:pPr>
                    <w:spacing w:after="120"/>
                    <w:rPr>
                      <w:rFonts w:ascii="Arial" w:hAnsi="Arial" w:cs="Arial"/>
                    </w:rPr>
                  </w:pPr>
                  <w:r w:rsidRPr="0092561A">
                    <w:rPr>
                      <w:rFonts w:ascii="Arial" w:hAnsi="Arial" w:cs="Arial"/>
                    </w:rPr>
                    <w:t>23 November 2022</w:t>
                  </w:r>
                </w:p>
              </w:tc>
              <w:tc>
                <w:tcPr>
                  <w:tcW w:w="5458" w:type="dxa"/>
                  <w:tcBorders>
                    <w:top w:val="nil"/>
                    <w:left w:val="nil"/>
                    <w:bottom w:val="single" w:sz="8" w:space="0" w:color="auto"/>
                    <w:right w:val="single" w:sz="8" w:space="0" w:color="auto"/>
                  </w:tcBorders>
                  <w:tcMar>
                    <w:top w:w="0" w:type="dxa"/>
                    <w:left w:w="108" w:type="dxa"/>
                    <w:bottom w:w="0" w:type="dxa"/>
                    <w:right w:w="108" w:type="dxa"/>
                  </w:tcMar>
                  <w:hideMark/>
                </w:tcPr>
                <w:p w14:paraId="7CF1110A" w14:textId="77777777" w:rsidR="0092561A" w:rsidRPr="0092561A" w:rsidRDefault="0092561A" w:rsidP="00D2448B">
                  <w:pPr>
                    <w:spacing w:after="120"/>
                    <w:rPr>
                      <w:rFonts w:ascii="Arial" w:hAnsi="Arial" w:cs="Arial"/>
                    </w:rPr>
                  </w:pPr>
                  <w:r w:rsidRPr="0092561A">
                    <w:rPr>
                      <w:rFonts w:ascii="Arial" w:hAnsi="Arial" w:cs="Arial"/>
                    </w:rPr>
                    <w:t xml:space="preserve">Developing emotional Regulation in children and YP who experience Trauma </w:t>
                  </w:r>
                </w:p>
              </w:tc>
              <w:tc>
                <w:tcPr>
                  <w:tcW w:w="2765" w:type="dxa"/>
                  <w:tcBorders>
                    <w:top w:val="nil"/>
                    <w:left w:val="nil"/>
                    <w:bottom w:val="single" w:sz="8" w:space="0" w:color="auto"/>
                    <w:right w:val="single" w:sz="8" w:space="0" w:color="auto"/>
                  </w:tcBorders>
                  <w:tcMar>
                    <w:top w:w="0" w:type="dxa"/>
                    <w:left w:w="108" w:type="dxa"/>
                    <w:bottom w:w="0" w:type="dxa"/>
                    <w:right w:w="108" w:type="dxa"/>
                  </w:tcMar>
                  <w:hideMark/>
                </w:tcPr>
                <w:p w14:paraId="4727B4C7" w14:textId="77777777" w:rsidR="0092561A" w:rsidRPr="0092561A" w:rsidRDefault="0092561A" w:rsidP="00D2448B">
                  <w:pPr>
                    <w:spacing w:after="120"/>
                    <w:rPr>
                      <w:rFonts w:ascii="Arial" w:hAnsi="Arial" w:cs="Arial"/>
                    </w:rPr>
                  </w:pPr>
                  <w:r w:rsidRPr="0092561A">
                    <w:rPr>
                      <w:rFonts w:ascii="Arial" w:hAnsi="Arial" w:cs="Arial"/>
                    </w:rPr>
                    <w:t>Webinar</w:t>
                  </w:r>
                </w:p>
              </w:tc>
              <w:tc>
                <w:tcPr>
                  <w:tcW w:w="2442" w:type="dxa"/>
                  <w:tcBorders>
                    <w:top w:val="nil"/>
                    <w:left w:val="nil"/>
                    <w:bottom w:val="single" w:sz="8" w:space="0" w:color="auto"/>
                    <w:right w:val="single" w:sz="8" w:space="0" w:color="auto"/>
                  </w:tcBorders>
                  <w:hideMark/>
                </w:tcPr>
                <w:p w14:paraId="594F11C7" w14:textId="77777777" w:rsidR="0092561A" w:rsidRPr="0092561A" w:rsidRDefault="0092561A" w:rsidP="00AE76F7">
                  <w:pPr>
                    <w:spacing w:after="120"/>
                    <w:jc w:val="center"/>
                    <w:rPr>
                      <w:rFonts w:ascii="Arial" w:hAnsi="Arial" w:cs="Arial"/>
                    </w:rPr>
                  </w:pPr>
                  <w:r w:rsidRPr="0092561A">
                    <w:rPr>
                      <w:rFonts w:ascii="Arial" w:hAnsi="Arial" w:cs="Arial"/>
                    </w:rPr>
                    <w:t>3.30 to 6.00 pm</w:t>
                  </w:r>
                </w:p>
              </w:tc>
            </w:tr>
            <w:tr w:rsidR="0092561A" w:rsidRPr="0092561A" w14:paraId="30D2CD1C" w14:textId="77777777" w:rsidTr="00771553">
              <w:trPr>
                <w:trHeight w:val="197"/>
              </w:trPr>
              <w:tc>
                <w:tcPr>
                  <w:tcW w:w="21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3C6B2B" w14:textId="77777777" w:rsidR="0092561A" w:rsidRPr="0092561A" w:rsidRDefault="0092561A" w:rsidP="00D2448B">
                  <w:pPr>
                    <w:spacing w:after="120"/>
                    <w:rPr>
                      <w:rFonts w:ascii="Arial" w:hAnsi="Arial" w:cs="Arial"/>
                    </w:rPr>
                  </w:pPr>
                  <w:r w:rsidRPr="0092561A">
                    <w:rPr>
                      <w:rFonts w:ascii="Arial" w:hAnsi="Arial" w:cs="Arial"/>
                    </w:rPr>
                    <w:t>25 January 2023</w:t>
                  </w:r>
                </w:p>
              </w:tc>
              <w:tc>
                <w:tcPr>
                  <w:tcW w:w="5458" w:type="dxa"/>
                  <w:tcBorders>
                    <w:top w:val="nil"/>
                    <w:left w:val="nil"/>
                    <w:bottom w:val="single" w:sz="8" w:space="0" w:color="auto"/>
                    <w:right w:val="single" w:sz="8" w:space="0" w:color="auto"/>
                  </w:tcBorders>
                  <w:tcMar>
                    <w:top w:w="0" w:type="dxa"/>
                    <w:left w:w="108" w:type="dxa"/>
                    <w:bottom w:w="0" w:type="dxa"/>
                    <w:right w:w="108" w:type="dxa"/>
                  </w:tcMar>
                  <w:hideMark/>
                </w:tcPr>
                <w:p w14:paraId="05E800BB" w14:textId="77777777" w:rsidR="0092561A" w:rsidRPr="0092561A" w:rsidRDefault="0092561A" w:rsidP="00D2448B">
                  <w:pPr>
                    <w:spacing w:after="120"/>
                    <w:rPr>
                      <w:rFonts w:ascii="Arial" w:hAnsi="Arial" w:cs="Arial"/>
                    </w:rPr>
                  </w:pPr>
                  <w:r w:rsidRPr="0092561A">
                    <w:rPr>
                      <w:rFonts w:ascii="Arial" w:hAnsi="Arial" w:cs="Arial"/>
                    </w:rPr>
                    <w:t>The impact of early experience on sensory development and processing</w:t>
                  </w:r>
                </w:p>
              </w:tc>
              <w:tc>
                <w:tcPr>
                  <w:tcW w:w="2765" w:type="dxa"/>
                  <w:tcBorders>
                    <w:top w:val="nil"/>
                    <w:left w:val="nil"/>
                    <w:bottom w:val="single" w:sz="8" w:space="0" w:color="auto"/>
                    <w:right w:val="single" w:sz="8" w:space="0" w:color="auto"/>
                  </w:tcBorders>
                  <w:tcMar>
                    <w:top w:w="0" w:type="dxa"/>
                    <w:left w:w="108" w:type="dxa"/>
                    <w:bottom w:w="0" w:type="dxa"/>
                    <w:right w:w="108" w:type="dxa"/>
                  </w:tcMar>
                  <w:hideMark/>
                </w:tcPr>
                <w:p w14:paraId="3070AA93" w14:textId="77777777" w:rsidR="0092561A" w:rsidRPr="0092561A" w:rsidRDefault="0092561A" w:rsidP="00D2448B">
                  <w:pPr>
                    <w:spacing w:after="120"/>
                    <w:rPr>
                      <w:rFonts w:ascii="Arial" w:hAnsi="Arial" w:cs="Arial"/>
                    </w:rPr>
                  </w:pPr>
                  <w:r w:rsidRPr="0092561A">
                    <w:rPr>
                      <w:rFonts w:ascii="Arial" w:hAnsi="Arial" w:cs="Arial"/>
                    </w:rPr>
                    <w:t>Webinar</w:t>
                  </w:r>
                </w:p>
              </w:tc>
              <w:tc>
                <w:tcPr>
                  <w:tcW w:w="2442" w:type="dxa"/>
                  <w:tcBorders>
                    <w:top w:val="nil"/>
                    <w:left w:val="nil"/>
                    <w:bottom w:val="single" w:sz="8" w:space="0" w:color="auto"/>
                    <w:right w:val="single" w:sz="8" w:space="0" w:color="auto"/>
                  </w:tcBorders>
                  <w:hideMark/>
                </w:tcPr>
                <w:p w14:paraId="6D4CA7EB" w14:textId="77777777" w:rsidR="0092561A" w:rsidRPr="0092561A" w:rsidRDefault="0092561A" w:rsidP="00AE76F7">
                  <w:pPr>
                    <w:spacing w:after="120"/>
                    <w:jc w:val="center"/>
                    <w:rPr>
                      <w:rFonts w:ascii="Arial" w:hAnsi="Arial" w:cs="Arial"/>
                    </w:rPr>
                  </w:pPr>
                  <w:r w:rsidRPr="0092561A">
                    <w:rPr>
                      <w:rFonts w:ascii="Arial" w:hAnsi="Arial" w:cs="Arial"/>
                    </w:rPr>
                    <w:t>3.30 to 6.00 pm</w:t>
                  </w:r>
                </w:p>
              </w:tc>
            </w:tr>
            <w:tr w:rsidR="0092561A" w:rsidRPr="0092561A" w14:paraId="45650D74" w14:textId="77777777" w:rsidTr="00771553">
              <w:trPr>
                <w:trHeight w:val="197"/>
              </w:trPr>
              <w:tc>
                <w:tcPr>
                  <w:tcW w:w="21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3683E" w14:textId="77777777" w:rsidR="0092561A" w:rsidRPr="0092561A" w:rsidRDefault="0092561A" w:rsidP="00D2448B">
                  <w:pPr>
                    <w:spacing w:after="120"/>
                    <w:rPr>
                      <w:rFonts w:ascii="Arial" w:hAnsi="Arial" w:cs="Arial"/>
                    </w:rPr>
                  </w:pPr>
                  <w:r w:rsidRPr="0092561A">
                    <w:rPr>
                      <w:rFonts w:ascii="Arial" w:hAnsi="Arial" w:cs="Arial"/>
                    </w:rPr>
                    <w:t>15 March 2023</w:t>
                  </w:r>
                </w:p>
              </w:tc>
              <w:tc>
                <w:tcPr>
                  <w:tcW w:w="5458" w:type="dxa"/>
                  <w:tcBorders>
                    <w:top w:val="nil"/>
                    <w:left w:val="nil"/>
                    <w:bottom w:val="single" w:sz="8" w:space="0" w:color="auto"/>
                    <w:right w:val="single" w:sz="8" w:space="0" w:color="auto"/>
                  </w:tcBorders>
                  <w:tcMar>
                    <w:top w:w="0" w:type="dxa"/>
                    <w:left w:w="108" w:type="dxa"/>
                    <w:bottom w:w="0" w:type="dxa"/>
                    <w:right w:w="108" w:type="dxa"/>
                  </w:tcMar>
                  <w:hideMark/>
                </w:tcPr>
                <w:p w14:paraId="5D92C76C" w14:textId="77777777" w:rsidR="0092561A" w:rsidRPr="0092561A" w:rsidRDefault="0092561A" w:rsidP="00D2448B">
                  <w:pPr>
                    <w:spacing w:after="120"/>
                    <w:rPr>
                      <w:rFonts w:ascii="Arial" w:hAnsi="Arial" w:cs="Arial"/>
                    </w:rPr>
                  </w:pPr>
                  <w:r w:rsidRPr="0092561A">
                    <w:rPr>
                      <w:rFonts w:ascii="Arial" w:hAnsi="Arial" w:cs="Arial"/>
                    </w:rPr>
                    <w:t>A world of distractions, successful inclusion of children and Young people with ADHD</w:t>
                  </w:r>
                </w:p>
              </w:tc>
              <w:tc>
                <w:tcPr>
                  <w:tcW w:w="2765" w:type="dxa"/>
                  <w:tcBorders>
                    <w:top w:val="nil"/>
                    <w:left w:val="nil"/>
                    <w:bottom w:val="single" w:sz="8" w:space="0" w:color="auto"/>
                    <w:right w:val="single" w:sz="8" w:space="0" w:color="auto"/>
                  </w:tcBorders>
                  <w:tcMar>
                    <w:top w:w="0" w:type="dxa"/>
                    <w:left w:w="108" w:type="dxa"/>
                    <w:bottom w:w="0" w:type="dxa"/>
                    <w:right w:w="108" w:type="dxa"/>
                  </w:tcMar>
                  <w:hideMark/>
                </w:tcPr>
                <w:p w14:paraId="62F95D36" w14:textId="77777777" w:rsidR="0092561A" w:rsidRPr="0092561A" w:rsidRDefault="0092561A" w:rsidP="00D2448B">
                  <w:pPr>
                    <w:spacing w:after="120"/>
                    <w:rPr>
                      <w:rFonts w:ascii="Arial" w:hAnsi="Arial" w:cs="Arial"/>
                    </w:rPr>
                  </w:pPr>
                  <w:r w:rsidRPr="0092561A">
                    <w:rPr>
                      <w:rFonts w:ascii="Arial" w:hAnsi="Arial" w:cs="Arial"/>
                    </w:rPr>
                    <w:t>Webinar</w:t>
                  </w:r>
                </w:p>
              </w:tc>
              <w:tc>
                <w:tcPr>
                  <w:tcW w:w="2442" w:type="dxa"/>
                  <w:tcBorders>
                    <w:top w:val="nil"/>
                    <w:left w:val="nil"/>
                    <w:bottom w:val="single" w:sz="8" w:space="0" w:color="auto"/>
                    <w:right w:val="single" w:sz="8" w:space="0" w:color="auto"/>
                  </w:tcBorders>
                  <w:hideMark/>
                </w:tcPr>
                <w:p w14:paraId="1379DECD" w14:textId="77777777" w:rsidR="0092561A" w:rsidRPr="0092561A" w:rsidRDefault="0092561A" w:rsidP="00AE76F7">
                  <w:pPr>
                    <w:spacing w:after="120"/>
                    <w:jc w:val="center"/>
                    <w:rPr>
                      <w:rFonts w:ascii="Arial" w:hAnsi="Arial" w:cs="Arial"/>
                    </w:rPr>
                  </w:pPr>
                  <w:r w:rsidRPr="0092561A">
                    <w:rPr>
                      <w:rFonts w:ascii="Arial" w:hAnsi="Arial" w:cs="Arial"/>
                    </w:rPr>
                    <w:t>3.30 to 6.00 pm</w:t>
                  </w:r>
                </w:p>
              </w:tc>
            </w:tr>
            <w:tr w:rsidR="0092561A" w:rsidRPr="0092561A" w14:paraId="434E5895" w14:textId="77777777" w:rsidTr="00771553">
              <w:trPr>
                <w:trHeight w:val="197"/>
              </w:trPr>
              <w:tc>
                <w:tcPr>
                  <w:tcW w:w="21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1F0B5" w14:textId="77777777" w:rsidR="0092561A" w:rsidRPr="0092561A" w:rsidRDefault="0092561A" w:rsidP="00D2448B">
                  <w:pPr>
                    <w:spacing w:after="120"/>
                    <w:rPr>
                      <w:rFonts w:ascii="Arial" w:hAnsi="Arial" w:cs="Arial"/>
                    </w:rPr>
                  </w:pPr>
                  <w:r w:rsidRPr="0092561A">
                    <w:rPr>
                      <w:rFonts w:ascii="Arial" w:hAnsi="Arial" w:cs="Arial"/>
                    </w:rPr>
                    <w:t>26 April 2023</w:t>
                  </w:r>
                </w:p>
              </w:tc>
              <w:tc>
                <w:tcPr>
                  <w:tcW w:w="5458" w:type="dxa"/>
                  <w:tcBorders>
                    <w:top w:val="nil"/>
                    <w:left w:val="nil"/>
                    <w:bottom w:val="single" w:sz="8" w:space="0" w:color="auto"/>
                    <w:right w:val="single" w:sz="8" w:space="0" w:color="auto"/>
                  </w:tcBorders>
                  <w:tcMar>
                    <w:top w:w="0" w:type="dxa"/>
                    <w:left w:w="108" w:type="dxa"/>
                    <w:bottom w:w="0" w:type="dxa"/>
                    <w:right w:w="108" w:type="dxa"/>
                  </w:tcMar>
                  <w:hideMark/>
                </w:tcPr>
                <w:p w14:paraId="3B3C3A3A" w14:textId="77777777" w:rsidR="0092561A" w:rsidRPr="0092561A" w:rsidRDefault="0092561A" w:rsidP="00D2448B">
                  <w:pPr>
                    <w:spacing w:after="120"/>
                    <w:rPr>
                      <w:rFonts w:ascii="Arial" w:hAnsi="Arial" w:cs="Arial"/>
                    </w:rPr>
                  </w:pPr>
                  <w:r w:rsidRPr="0092561A">
                    <w:rPr>
                      <w:rFonts w:ascii="Arial" w:hAnsi="Arial" w:cs="Arial"/>
                    </w:rPr>
                    <w:t xml:space="preserve">Anxiety based difficulties and school </w:t>
                  </w:r>
                </w:p>
              </w:tc>
              <w:tc>
                <w:tcPr>
                  <w:tcW w:w="2765" w:type="dxa"/>
                  <w:tcBorders>
                    <w:top w:val="nil"/>
                    <w:left w:val="nil"/>
                    <w:bottom w:val="single" w:sz="8" w:space="0" w:color="auto"/>
                    <w:right w:val="single" w:sz="8" w:space="0" w:color="auto"/>
                  </w:tcBorders>
                  <w:tcMar>
                    <w:top w:w="0" w:type="dxa"/>
                    <w:left w:w="108" w:type="dxa"/>
                    <w:bottom w:w="0" w:type="dxa"/>
                    <w:right w:w="108" w:type="dxa"/>
                  </w:tcMar>
                  <w:hideMark/>
                </w:tcPr>
                <w:p w14:paraId="1092A12F" w14:textId="77777777" w:rsidR="0092561A" w:rsidRPr="0092561A" w:rsidRDefault="0092561A" w:rsidP="00D2448B">
                  <w:pPr>
                    <w:spacing w:after="120"/>
                    <w:rPr>
                      <w:rFonts w:ascii="Arial" w:hAnsi="Arial" w:cs="Arial"/>
                    </w:rPr>
                  </w:pPr>
                  <w:r w:rsidRPr="0092561A">
                    <w:rPr>
                      <w:rFonts w:ascii="Arial" w:hAnsi="Arial" w:cs="Arial"/>
                    </w:rPr>
                    <w:t>Webinar</w:t>
                  </w:r>
                </w:p>
              </w:tc>
              <w:tc>
                <w:tcPr>
                  <w:tcW w:w="2442" w:type="dxa"/>
                  <w:tcBorders>
                    <w:top w:val="nil"/>
                    <w:left w:val="nil"/>
                    <w:bottom w:val="single" w:sz="8" w:space="0" w:color="auto"/>
                    <w:right w:val="single" w:sz="8" w:space="0" w:color="auto"/>
                  </w:tcBorders>
                  <w:hideMark/>
                </w:tcPr>
                <w:p w14:paraId="643E40F1" w14:textId="77777777" w:rsidR="0092561A" w:rsidRPr="0092561A" w:rsidRDefault="0092561A" w:rsidP="00AE76F7">
                  <w:pPr>
                    <w:spacing w:after="120"/>
                    <w:jc w:val="center"/>
                    <w:rPr>
                      <w:rFonts w:ascii="Arial" w:hAnsi="Arial" w:cs="Arial"/>
                    </w:rPr>
                  </w:pPr>
                  <w:r w:rsidRPr="0092561A">
                    <w:rPr>
                      <w:rFonts w:ascii="Arial" w:hAnsi="Arial" w:cs="Arial"/>
                    </w:rPr>
                    <w:t>3.30 to 6.00 pm</w:t>
                  </w:r>
                </w:p>
              </w:tc>
            </w:tr>
            <w:tr w:rsidR="0092561A" w:rsidRPr="0092561A" w14:paraId="70607422" w14:textId="77777777" w:rsidTr="00D2448B">
              <w:trPr>
                <w:trHeight w:val="315"/>
              </w:trPr>
              <w:tc>
                <w:tcPr>
                  <w:tcW w:w="21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92FB6" w14:textId="77777777" w:rsidR="0092561A" w:rsidRPr="0092561A" w:rsidRDefault="0092561A" w:rsidP="00D2448B">
                  <w:pPr>
                    <w:spacing w:after="120"/>
                    <w:rPr>
                      <w:rFonts w:ascii="Arial" w:hAnsi="Arial" w:cs="Arial"/>
                    </w:rPr>
                  </w:pPr>
                  <w:r w:rsidRPr="0092561A">
                    <w:rPr>
                      <w:rFonts w:ascii="Arial" w:hAnsi="Arial" w:cs="Arial"/>
                    </w:rPr>
                    <w:t>7 July 2023</w:t>
                  </w:r>
                </w:p>
              </w:tc>
              <w:tc>
                <w:tcPr>
                  <w:tcW w:w="5458" w:type="dxa"/>
                  <w:tcBorders>
                    <w:top w:val="nil"/>
                    <w:left w:val="nil"/>
                    <w:bottom w:val="single" w:sz="8" w:space="0" w:color="auto"/>
                    <w:right w:val="single" w:sz="8" w:space="0" w:color="auto"/>
                  </w:tcBorders>
                  <w:tcMar>
                    <w:top w:w="0" w:type="dxa"/>
                    <w:left w:w="108" w:type="dxa"/>
                    <w:bottom w:w="0" w:type="dxa"/>
                    <w:right w:w="108" w:type="dxa"/>
                  </w:tcMar>
                  <w:hideMark/>
                </w:tcPr>
                <w:p w14:paraId="08981BF5" w14:textId="77777777" w:rsidR="0092561A" w:rsidRPr="0092561A" w:rsidRDefault="0092561A" w:rsidP="00D2448B">
                  <w:pPr>
                    <w:spacing w:after="120"/>
                    <w:rPr>
                      <w:rFonts w:ascii="Arial" w:hAnsi="Arial" w:cs="Arial"/>
                    </w:rPr>
                  </w:pPr>
                  <w:r w:rsidRPr="0092561A">
                    <w:rPr>
                      <w:rFonts w:ascii="Arial" w:hAnsi="Arial" w:cs="Arial"/>
                    </w:rPr>
                    <w:t xml:space="preserve">Children’s mental health in Covid-19 era </w:t>
                  </w:r>
                </w:p>
              </w:tc>
              <w:tc>
                <w:tcPr>
                  <w:tcW w:w="2765" w:type="dxa"/>
                  <w:tcBorders>
                    <w:top w:val="nil"/>
                    <w:left w:val="nil"/>
                    <w:bottom w:val="single" w:sz="8" w:space="0" w:color="auto"/>
                    <w:right w:val="single" w:sz="8" w:space="0" w:color="auto"/>
                  </w:tcBorders>
                  <w:tcMar>
                    <w:top w:w="0" w:type="dxa"/>
                    <w:left w:w="108" w:type="dxa"/>
                    <w:bottom w:w="0" w:type="dxa"/>
                    <w:right w:w="108" w:type="dxa"/>
                  </w:tcMar>
                  <w:hideMark/>
                </w:tcPr>
                <w:p w14:paraId="4E753A61" w14:textId="77777777" w:rsidR="0092561A" w:rsidRPr="0092561A" w:rsidRDefault="0092561A" w:rsidP="00D2448B">
                  <w:pPr>
                    <w:spacing w:after="120"/>
                    <w:rPr>
                      <w:rFonts w:ascii="Arial" w:hAnsi="Arial" w:cs="Arial"/>
                    </w:rPr>
                  </w:pPr>
                  <w:r w:rsidRPr="0092561A">
                    <w:rPr>
                      <w:rFonts w:ascii="Arial" w:hAnsi="Arial" w:cs="Arial"/>
                    </w:rPr>
                    <w:t>Face to Face</w:t>
                  </w:r>
                </w:p>
              </w:tc>
              <w:tc>
                <w:tcPr>
                  <w:tcW w:w="2442" w:type="dxa"/>
                  <w:tcBorders>
                    <w:top w:val="nil"/>
                    <w:left w:val="nil"/>
                    <w:bottom w:val="single" w:sz="8" w:space="0" w:color="auto"/>
                    <w:right w:val="single" w:sz="8" w:space="0" w:color="auto"/>
                  </w:tcBorders>
                  <w:hideMark/>
                </w:tcPr>
                <w:p w14:paraId="024D73CF" w14:textId="77777777" w:rsidR="0092561A" w:rsidRPr="0092561A" w:rsidRDefault="0092561A" w:rsidP="00AE76F7">
                  <w:pPr>
                    <w:spacing w:after="120"/>
                    <w:jc w:val="center"/>
                    <w:rPr>
                      <w:rFonts w:ascii="Arial" w:hAnsi="Arial" w:cs="Arial"/>
                    </w:rPr>
                  </w:pPr>
                  <w:r w:rsidRPr="0092561A">
                    <w:rPr>
                      <w:rFonts w:ascii="Arial" w:hAnsi="Arial" w:cs="Arial"/>
                    </w:rPr>
                    <w:t>9.30 to 3.00 pm</w:t>
                  </w:r>
                </w:p>
              </w:tc>
            </w:tr>
          </w:tbl>
          <w:p w14:paraId="356108B9" w14:textId="76F40D68" w:rsidR="0092561A" w:rsidRPr="0092561A" w:rsidRDefault="0092561A" w:rsidP="00F26C06">
            <w:pPr>
              <w:pStyle w:val="NoSpacing"/>
              <w:rPr>
                <w:rFonts w:ascii="Arial" w:hAnsi="Arial" w:cs="Arial"/>
              </w:rPr>
            </w:pPr>
          </w:p>
        </w:tc>
      </w:tr>
      <w:tr w:rsidR="0092561A" w:rsidRPr="005B7C41" w14:paraId="0ADCFA6E" w14:textId="77777777" w:rsidTr="00AE76F7">
        <w:tblPrEx>
          <w:tblCellMar>
            <w:left w:w="108" w:type="dxa"/>
            <w:right w:w="108" w:type="dxa"/>
          </w:tblCellMar>
        </w:tblPrEx>
        <w:trPr>
          <w:gridAfter w:val="1"/>
          <w:wAfter w:w="35" w:type="dxa"/>
          <w:trHeight w:val="455"/>
        </w:trPr>
        <w:tc>
          <w:tcPr>
            <w:tcW w:w="12968" w:type="dxa"/>
            <w:gridSpan w:val="10"/>
            <w:tcBorders>
              <w:top w:val="nil"/>
              <w:left w:val="nil"/>
              <w:bottom w:val="nil"/>
              <w:right w:val="nil"/>
            </w:tcBorders>
            <w:shd w:val="clear" w:color="auto" w:fill="F2F2F2" w:themeFill="background1" w:themeFillShade="F2"/>
            <w:tcMar>
              <w:bottom w:w="144" w:type="dxa"/>
            </w:tcMar>
          </w:tcPr>
          <w:p w14:paraId="75990836" w14:textId="14F11F52" w:rsidR="0092561A" w:rsidRPr="0092561A" w:rsidRDefault="00E76123" w:rsidP="0092561A">
            <w:pPr>
              <w:pStyle w:val="LargeAuthorName"/>
              <w:jc w:val="center"/>
              <w:rPr>
                <w:rFonts w:ascii="Arial" w:hAnsi="Arial" w:cs="Arial"/>
                <w:b/>
                <w:bCs/>
                <w:sz w:val="56"/>
                <w:szCs w:val="44"/>
              </w:rPr>
            </w:pPr>
            <w:r>
              <w:rPr>
                <w:rFonts w:ascii="Arial" w:hAnsi="Arial" w:cs="Arial"/>
                <w:b/>
                <w:bCs/>
                <w:sz w:val="56"/>
                <w:szCs w:val="44"/>
              </w:rPr>
              <w:t>Save the date</w:t>
            </w:r>
            <w:r w:rsidR="00DE5CB7">
              <w:rPr>
                <w:rFonts w:ascii="Arial" w:hAnsi="Arial" w:cs="Arial"/>
                <w:b/>
                <w:bCs/>
                <w:sz w:val="56"/>
                <w:szCs w:val="44"/>
              </w:rPr>
              <w:t xml:space="preserve"> </w:t>
            </w:r>
            <w:r>
              <w:rPr>
                <w:rFonts w:ascii="Arial" w:hAnsi="Arial" w:cs="Arial"/>
                <w:b/>
                <w:bCs/>
                <w:sz w:val="56"/>
                <w:szCs w:val="44"/>
              </w:rPr>
              <w:t xml:space="preserve">- </w:t>
            </w:r>
            <w:r w:rsidR="0092561A" w:rsidRPr="0092561A">
              <w:rPr>
                <w:rFonts w:ascii="Arial" w:hAnsi="Arial" w:cs="Arial"/>
                <w:b/>
                <w:bCs/>
                <w:sz w:val="56"/>
                <w:szCs w:val="44"/>
              </w:rPr>
              <w:t>Compulsory Designated Teacher Training</w:t>
            </w:r>
          </w:p>
        </w:tc>
      </w:tr>
      <w:tr w:rsidR="0092561A" w:rsidRPr="005B7C41" w14:paraId="146FE866" w14:textId="77777777" w:rsidTr="00AE76F7">
        <w:tblPrEx>
          <w:tblCellMar>
            <w:left w:w="108" w:type="dxa"/>
            <w:right w:w="108" w:type="dxa"/>
          </w:tblCellMar>
        </w:tblPrEx>
        <w:trPr>
          <w:gridAfter w:val="1"/>
          <w:wAfter w:w="35" w:type="dxa"/>
          <w:trHeight w:val="2781"/>
        </w:trPr>
        <w:sdt>
          <w:sdtPr>
            <w:id w:val="-2127148327"/>
            <w:placeholder>
              <w:docPart w:val="7483C8FC131E4C54B16635E6395E6ECA"/>
            </w:placeholder>
            <w15:appearance w15:val="hidden"/>
          </w:sdtPr>
          <w:sdtEndPr/>
          <w:sdtContent>
            <w:tc>
              <w:tcPr>
                <w:tcW w:w="6482" w:type="dxa"/>
                <w:gridSpan w:val="5"/>
                <w:tcBorders>
                  <w:top w:val="nil"/>
                  <w:left w:val="nil"/>
                  <w:bottom w:val="nil"/>
                  <w:right w:val="nil"/>
                </w:tcBorders>
                <w:tcMar>
                  <w:left w:w="115" w:type="dxa"/>
                  <w:bottom w:w="144" w:type="dxa"/>
                  <w:right w:w="216" w:type="dxa"/>
                </w:tcMar>
              </w:tcPr>
              <w:p w14:paraId="42BA0445" w14:textId="77777777" w:rsidR="00AE76F7" w:rsidRPr="00AE76F7" w:rsidRDefault="00AE76F7" w:rsidP="00AE76F7">
                <w:pPr>
                  <w:spacing w:after="0"/>
                  <w:jc w:val="center"/>
                  <w:rPr>
                    <w:rFonts w:ascii="Arial" w:hAnsi="Arial" w:cs="Arial"/>
                  </w:rPr>
                </w:pPr>
              </w:p>
              <w:p w14:paraId="3FA45D4B" w14:textId="63E42706" w:rsidR="00AE76F7" w:rsidRPr="00AE76F7" w:rsidRDefault="00E76123" w:rsidP="00AE76F7">
                <w:pPr>
                  <w:spacing w:after="120"/>
                  <w:jc w:val="center"/>
                  <w:rPr>
                    <w:rFonts w:ascii="Arial" w:hAnsi="Arial" w:cs="Arial"/>
                    <w:i/>
                    <w:iCs/>
                    <w:sz w:val="22"/>
                  </w:rPr>
                </w:pPr>
                <w:r w:rsidRPr="00AE76F7">
                  <w:rPr>
                    <w:rFonts w:ascii="Arial" w:hAnsi="Arial" w:cs="Arial"/>
                    <w:i/>
                    <w:iCs/>
                    <w:sz w:val="22"/>
                  </w:rPr>
                  <w:t xml:space="preserve">The governing body of a maintained school and the proprietor of an academy must ensure that an appropriately qualified and experienced member of staff (hereafter referred to in this guidance as the ‘designated teacher’) undertakes the responsibilities within the school to promote the educational achievement of looked-after and previously looked-after children on the school’s roll. </w:t>
                </w:r>
                <w:r w:rsidRPr="00B56561">
                  <w:rPr>
                    <w:rFonts w:ascii="Arial" w:hAnsi="Arial" w:cs="Arial"/>
                    <w:i/>
                    <w:iCs/>
                    <w:sz w:val="22"/>
                    <w:u w:val="single"/>
                  </w:rPr>
                  <w:t>They must also ensure that the designated teacher undertakes training that is appropriate to carrying out this duty</w:t>
                </w:r>
                <w:r w:rsidRPr="00AE76F7">
                  <w:rPr>
                    <w:rFonts w:ascii="Arial" w:hAnsi="Arial" w:cs="Arial"/>
                    <w:i/>
                    <w:iCs/>
                    <w:sz w:val="22"/>
                  </w:rPr>
                  <w:t xml:space="preserve">. </w:t>
                </w:r>
              </w:p>
              <w:p w14:paraId="7BF33C85" w14:textId="6804A554" w:rsidR="00E76123" w:rsidRPr="00AE76F7" w:rsidRDefault="00AE76F7" w:rsidP="00E76123">
                <w:pPr>
                  <w:jc w:val="center"/>
                  <w:rPr>
                    <w:rFonts w:ascii="Arial" w:hAnsi="Arial" w:cs="Arial"/>
                    <w:b/>
                    <w:bCs/>
                    <w:i/>
                    <w:iCs/>
                    <w:sz w:val="20"/>
                    <w:szCs w:val="20"/>
                  </w:rPr>
                </w:pPr>
                <w:r w:rsidRPr="00AE76F7">
                  <w:rPr>
                    <w:rFonts w:ascii="Arial" w:hAnsi="Arial" w:cs="Arial"/>
                    <w:b/>
                    <w:bCs/>
                    <w:i/>
                    <w:iCs/>
                    <w:sz w:val="20"/>
                    <w:szCs w:val="20"/>
                  </w:rPr>
                  <w:t xml:space="preserve">Designated Teacher </w:t>
                </w:r>
                <w:r w:rsidR="00B56561">
                  <w:rPr>
                    <w:rFonts w:ascii="Arial" w:hAnsi="Arial" w:cs="Arial"/>
                    <w:b/>
                    <w:bCs/>
                    <w:i/>
                    <w:iCs/>
                    <w:sz w:val="20"/>
                    <w:szCs w:val="20"/>
                  </w:rPr>
                  <w:t>f</w:t>
                </w:r>
                <w:r w:rsidRPr="00AE76F7">
                  <w:rPr>
                    <w:rFonts w:ascii="Arial" w:hAnsi="Arial" w:cs="Arial"/>
                    <w:b/>
                    <w:bCs/>
                    <w:i/>
                    <w:iCs/>
                    <w:sz w:val="20"/>
                    <w:szCs w:val="20"/>
                  </w:rPr>
                  <w:t>or LAC and PLA</w:t>
                </w:r>
                <w:r>
                  <w:rPr>
                    <w:rFonts w:ascii="Arial" w:hAnsi="Arial" w:cs="Arial"/>
                    <w:b/>
                    <w:bCs/>
                    <w:i/>
                    <w:iCs/>
                    <w:sz w:val="20"/>
                    <w:szCs w:val="20"/>
                  </w:rPr>
                  <w:t>C</w:t>
                </w:r>
                <w:r w:rsidRPr="00AE76F7">
                  <w:rPr>
                    <w:rFonts w:ascii="Arial" w:hAnsi="Arial" w:cs="Arial"/>
                    <w:b/>
                    <w:bCs/>
                    <w:i/>
                    <w:iCs/>
                    <w:sz w:val="20"/>
                    <w:szCs w:val="20"/>
                  </w:rPr>
                  <w:t xml:space="preserve"> Statutory Guidance Feb 2018 </w:t>
                </w:r>
                <w:r w:rsidR="00E76123" w:rsidRPr="00AE76F7">
                  <w:rPr>
                    <w:rFonts w:ascii="Arial" w:hAnsi="Arial" w:cs="Arial"/>
                    <w:b/>
                    <w:bCs/>
                    <w:i/>
                    <w:iCs/>
                    <w:sz w:val="20"/>
                    <w:szCs w:val="20"/>
                  </w:rPr>
                  <w:t>Page 7</w:t>
                </w:r>
              </w:p>
              <w:p w14:paraId="3657FF21" w14:textId="12D8A550" w:rsidR="00B7670F" w:rsidRPr="001468DB" w:rsidRDefault="00B7670F" w:rsidP="001468DB">
                <w:pPr>
                  <w:spacing w:before="240" w:line="276" w:lineRule="auto"/>
                  <w:rPr>
                    <w:rFonts w:ascii="Arial" w:hAnsi="Arial" w:cs="Arial"/>
                    <w:szCs w:val="24"/>
                  </w:rPr>
                </w:pPr>
                <w:r w:rsidRPr="001468DB">
                  <w:rPr>
                    <w:rFonts w:ascii="Arial" w:hAnsi="Arial" w:cs="Arial"/>
                    <w:szCs w:val="24"/>
                  </w:rPr>
                  <w:t>Over 70 delegates from across the education spectrum attended the first face to face Designated Teachers Training Seminar since November 2019!</w:t>
                </w:r>
              </w:p>
              <w:p w14:paraId="7A1A8A7F" w14:textId="3AC32B18" w:rsidR="0092561A" w:rsidRPr="005B7C41" w:rsidRDefault="00B7670F" w:rsidP="00AE76F7">
                <w:pPr>
                  <w:spacing w:line="276" w:lineRule="auto"/>
                </w:pPr>
                <w:r w:rsidRPr="001468DB">
                  <w:rPr>
                    <w:rFonts w:ascii="Arial" w:hAnsi="Arial" w:cs="Arial"/>
                    <w:szCs w:val="24"/>
                  </w:rPr>
                  <w:t>The stimulating day included sessions on, creative use of Pupil Premium+</w:t>
                </w:r>
                <w:r w:rsidR="00D6433E" w:rsidRPr="001468DB">
                  <w:rPr>
                    <w:rFonts w:ascii="Arial" w:hAnsi="Arial" w:cs="Arial"/>
                    <w:szCs w:val="24"/>
                  </w:rPr>
                  <w:t xml:space="preserve">, mindfulness Emotional Based School Avoidance, SMART Targets. The most powerful session was undoubtedly, listening to the voice of care experienced young people. </w:t>
                </w:r>
              </w:p>
            </w:tc>
          </w:sdtContent>
        </w:sdt>
        <w:tc>
          <w:tcPr>
            <w:tcW w:w="6486" w:type="dxa"/>
            <w:gridSpan w:val="5"/>
            <w:tcBorders>
              <w:top w:val="nil"/>
              <w:left w:val="nil"/>
              <w:bottom w:val="nil"/>
              <w:right w:val="nil"/>
            </w:tcBorders>
            <w:tcMar>
              <w:left w:w="216" w:type="dxa"/>
              <w:bottom w:w="144" w:type="dxa"/>
              <w:right w:w="115" w:type="dxa"/>
            </w:tcMar>
          </w:tcPr>
          <w:sdt>
            <w:sdtPr>
              <w:id w:val="1531301450"/>
              <w:placeholder>
                <w:docPart w:val="DE7701AA75C64DFF964AEE5C57B0EFF0"/>
              </w:placeholder>
              <w15:appearance w15:val="hidden"/>
            </w:sdtPr>
            <w:sdtEndPr/>
            <w:sdtContent>
              <w:p w14:paraId="59A31BE2" w14:textId="77777777" w:rsidR="00AE76F7" w:rsidRDefault="00D6433E" w:rsidP="00AE76F7">
                <w:pPr>
                  <w:spacing w:after="0" w:line="276" w:lineRule="auto"/>
                </w:pPr>
                <w:r>
                  <w:t xml:space="preserve"> </w:t>
                </w:r>
              </w:p>
              <w:p w14:paraId="178EECC2" w14:textId="137D8D35" w:rsidR="00E76123" w:rsidRPr="001468DB" w:rsidRDefault="00E76123" w:rsidP="00D515DD">
                <w:pPr>
                  <w:spacing w:after="120" w:line="276" w:lineRule="auto"/>
                  <w:rPr>
                    <w:rFonts w:ascii="Arial" w:hAnsi="Arial" w:cs="Arial"/>
                    <w:i/>
                    <w:iCs/>
                    <w:szCs w:val="24"/>
                  </w:rPr>
                </w:pPr>
                <w:r w:rsidRPr="001468DB">
                  <w:rPr>
                    <w:rFonts w:ascii="Arial" w:hAnsi="Arial" w:cs="Arial"/>
                    <w:i/>
                    <w:iCs/>
                    <w:szCs w:val="24"/>
                  </w:rPr>
                  <w:t>“I had to fill in this (evaluation) form</w:t>
                </w:r>
                <w:r w:rsidR="00D515DD">
                  <w:rPr>
                    <w:rFonts w:ascii="Arial" w:hAnsi="Arial" w:cs="Arial"/>
                    <w:i/>
                    <w:iCs/>
                    <w:szCs w:val="24"/>
                  </w:rPr>
                  <w:t>,</w:t>
                </w:r>
                <w:r w:rsidRPr="001468DB">
                  <w:rPr>
                    <w:rFonts w:ascii="Arial" w:hAnsi="Arial" w:cs="Arial"/>
                    <w:i/>
                    <w:iCs/>
                    <w:szCs w:val="24"/>
                  </w:rPr>
                  <w:t xml:space="preserve"> again as I filled it in too soon! after seeing the young people who came to speak, what an amazing experience for us all, their voices literally made this tra</w:t>
                </w:r>
                <w:r>
                  <w:rPr>
                    <w:rFonts w:ascii="Arial" w:hAnsi="Arial" w:cs="Arial"/>
                    <w:i/>
                    <w:iCs/>
                    <w:szCs w:val="24"/>
                  </w:rPr>
                  <w:t>in</w:t>
                </w:r>
                <w:r w:rsidRPr="001468DB">
                  <w:rPr>
                    <w:rFonts w:ascii="Arial" w:hAnsi="Arial" w:cs="Arial"/>
                    <w:i/>
                    <w:iCs/>
                    <w:szCs w:val="24"/>
                  </w:rPr>
                  <w:t>ing day that was already good, totally outstanding, thank you!”</w:t>
                </w:r>
              </w:p>
              <w:p w14:paraId="611D84CC" w14:textId="2263F587" w:rsidR="00E76123" w:rsidRPr="00D515DD" w:rsidRDefault="00E76123" w:rsidP="00E76123">
                <w:pPr>
                  <w:spacing w:line="276" w:lineRule="auto"/>
                  <w:rPr>
                    <w:rFonts w:ascii="Arial" w:hAnsi="Arial" w:cs="Arial"/>
                    <w:i/>
                    <w:iCs/>
                    <w:szCs w:val="24"/>
                  </w:rPr>
                </w:pPr>
                <w:r w:rsidRPr="00D515DD">
                  <w:rPr>
                    <w:i/>
                    <w:iCs/>
                    <w:noProof/>
                  </w:rPr>
                  <w:drawing>
                    <wp:anchor distT="0" distB="0" distL="114300" distR="114300" simplePos="0" relativeHeight="251669504" behindDoc="0" locked="0" layoutInCell="1" allowOverlap="1" wp14:anchorId="3F69597B" wp14:editId="1BBEDCF5">
                      <wp:simplePos x="0" y="0"/>
                      <wp:positionH relativeFrom="column">
                        <wp:posOffset>-15291</wp:posOffset>
                      </wp:positionH>
                      <wp:positionV relativeFrom="paragraph">
                        <wp:posOffset>259698</wp:posOffset>
                      </wp:positionV>
                      <wp:extent cx="2957830" cy="193992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57830" cy="1939925"/>
                              </a:xfrm>
                              <a:prstGeom prst="rect">
                                <a:avLst/>
                              </a:prstGeom>
                            </pic:spPr>
                          </pic:pic>
                        </a:graphicData>
                      </a:graphic>
                      <wp14:sizeRelH relativeFrom="margin">
                        <wp14:pctWidth>0</wp14:pctWidth>
                      </wp14:sizeRelH>
                      <wp14:sizeRelV relativeFrom="margin">
                        <wp14:pctHeight>0</wp14:pctHeight>
                      </wp14:sizeRelV>
                    </wp:anchor>
                  </w:drawing>
                </w:r>
                <w:r w:rsidRPr="00D515DD">
                  <w:rPr>
                    <w:rFonts w:ascii="Arial" w:hAnsi="Arial" w:cs="Arial"/>
                    <w:i/>
                    <w:iCs/>
                    <w:szCs w:val="24"/>
                  </w:rPr>
                  <w:t>DT DSL &amp; Family Liaison Officer</w:t>
                </w:r>
              </w:p>
              <w:p w14:paraId="09F41B02" w14:textId="6D2B00FD" w:rsidR="00D6433E" w:rsidRDefault="00D6433E" w:rsidP="00D6433E"/>
              <w:p w14:paraId="7016ADB7" w14:textId="4D99DA99" w:rsidR="001468DB" w:rsidRDefault="004F009E" w:rsidP="001468DB">
                <w:pPr>
                  <w:tabs>
                    <w:tab w:val="center" w:pos="3077"/>
                  </w:tabs>
                </w:pPr>
              </w:p>
            </w:sdtContent>
          </w:sdt>
          <w:p w14:paraId="04A028CE" w14:textId="77777777" w:rsidR="00D515DD" w:rsidRDefault="001468DB" w:rsidP="00D515DD">
            <w:pPr>
              <w:tabs>
                <w:tab w:val="center" w:pos="3077"/>
              </w:tabs>
              <w:spacing w:after="0"/>
              <w:rPr>
                <w:rFonts w:ascii="Arial" w:hAnsi="Arial" w:cs="Arial"/>
                <w:sz w:val="20"/>
                <w:szCs w:val="18"/>
              </w:rPr>
            </w:pPr>
            <w:r w:rsidRPr="00D515DD">
              <w:rPr>
                <w:rFonts w:ascii="Arial" w:hAnsi="Arial" w:cs="Arial"/>
                <w:sz w:val="20"/>
                <w:szCs w:val="18"/>
              </w:rPr>
              <w:t xml:space="preserve">Friday </w:t>
            </w:r>
          </w:p>
          <w:p w14:paraId="5AF60882" w14:textId="23C62C59" w:rsidR="001468DB" w:rsidRPr="00D515DD" w:rsidRDefault="001468DB" w:rsidP="001468DB">
            <w:pPr>
              <w:tabs>
                <w:tab w:val="center" w:pos="3077"/>
              </w:tabs>
              <w:rPr>
                <w:rFonts w:ascii="Arial" w:hAnsi="Arial" w:cs="Arial"/>
                <w:sz w:val="20"/>
                <w:szCs w:val="18"/>
              </w:rPr>
            </w:pPr>
            <w:r w:rsidRPr="00D515DD">
              <w:rPr>
                <w:rFonts w:ascii="Arial" w:hAnsi="Arial" w:cs="Arial"/>
                <w:sz w:val="20"/>
                <w:szCs w:val="18"/>
              </w:rPr>
              <w:t>1</w:t>
            </w:r>
            <w:r w:rsidRPr="00D515DD">
              <w:rPr>
                <w:rFonts w:ascii="Arial" w:hAnsi="Arial" w:cs="Arial"/>
                <w:sz w:val="20"/>
                <w:szCs w:val="18"/>
                <w:vertAlign w:val="superscript"/>
              </w:rPr>
              <w:t>st</w:t>
            </w:r>
            <w:r w:rsidRPr="00D515DD">
              <w:rPr>
                <w:rFonts w:ascii="Arial" w:hAnsi="Arial" w:cs="Arial"/>
                <w:sz w:val="20"/>
                <w:szCs w:val="18"/>
              </w:rPr>
              <w:t xml:space="preserve"> July 2022</w:t>
            </w:r>
          </w:p>
          <w:p w14:paraId="0891E346" w14:textId="5FC8A8E1" w:rsidR="00D515DD" w:rsidRDefault="00D515DD" w:rsidP="001468DB">
            <w:pPr>
              <w:tabs>
                <w:tab w:val="center" w:pos="3077"/>
              </w:tabs>
              <w:rPr>
                <w:rFonts w:ascii="Arial" w:hAnsi="Arial" w:cs="Arial"/>
              </w:rPr>
            </w:pPr>
          </w:p>
          <w:p w14:paraId="30039F46" w14:textId="16020A9D" w:rsidR="00D515DD" w:rsidRDefault="00D515DD" w:rsidP="001468DB">
            <w:pPr>
              <w:tabs>
                <w:tab w:val="center" w:pos="3077"/>
              </w:tabs>
              <w:rPr>
                <w:rFonts w:ascii="Arial" w:hAnsi="Arial" w:cs="Arial"/>
              </w:rPr>
            </w:pPr>
          </w:p>
          <w:p w14:paraId="675DD5C4" w14:textId="15DEAAE7" w:rsidR="00D515DD" w:rsidRPr="00D515DD" w:rsidRDefault="00D515DD" w:rsidP="001468DB">
            <w:pPr>
              <w:tabs>
                <w:tab w:val="center" w:pos="3077"/>
              </w:tabs>
              <w:rPr>
                <w:rFonts w:ascii="Arial" w:hAnsi="Arial" w:cs="Arial"/>
                <w:sz w:val="4"/>
                <w:szCs w:val="2"/>
              </w:rPr>
            </w:pPr>
          </w:p>
          <w:p w14:paraId="22FE64DB" w14:textId="014B36C1" w:rsidR="0092561A" w:rsidRPr="005B7C41" w:rsidRDefault="00D515DD" w:rsidP="00DE5CB7">
            <w:pPr>
              <w:tabs>
                <w:tab w:val="center" w:pos="3077"/>
              </w:tabs>
            </w:pPr>
            <w:r w:rsidRPr="00D515DD">
              <w:rPr>
                <w:rFonts w:ascii="Arial" w:hAnsi="Arial" w:cs="Arial"/>
                <w:sz w:val="22"/>
                <w:szCs w:val="20"/>
              </w:rPr>
              <w:t xml:space="preserve">B Bains: Executive Headteacher - </w:t>
            </w:r>
            <w:hyperlink r:id="rId29" w:history="1">
              <w:r w:rsidRPr="005B533D">
                <w:rPr>
                  <w:rStyle w:val="Hyperlink"/>
                  <w:rFonts w:ascii="Arial" w:hAnsi="Arial" w:cs="Arial"/>
                  <w:sz w:val="22"/>
                  <w:szCs w:val="20"/>
                </w:rPr>
                <w:t>https://www.sandwell.gov.uk/info/200328/virtual_school_for_looked_after_children</w:t>
              </w:r>
            </w:hyperlink>
          </w:p>
        </w:tc>
      </w:tr>
    </w:tbl>
    <w:p w14:paraId="474FC026" w14:textId="77777777" w:rsidR="00D67A02" w:rsidRPr="002E6738" w:rsidRDefault="00D67A02" w:rsidP="002E6738">
      <w:pPr>
        <w:tabs>
          <w:tab w:val="left" w:pos="3300"/>
        </w:tabs>
      </w:pPr>
    </w:p>
    <w:sectPr w:rsidR="00D67A02" w:rsidRPr="002E6738"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A7D0B" w14:textId="77777777" w:rsidR="00AF4AFD" w:rsidRDefault="00AF4AFD" w:rsidP="00554336">
      <w:pPr>
        <w:spacing w:after="0"/>
      </w:pPr>
      <w:r>
        <w:separator/>
      </w:r>
    </w:p>
  </w:endnote>
  <w:endnote w:type="continuationSeparator" w:id="0">
    <w:p w14:paraId="504F9E7B" w14:textId="77777777" w:rsidR="00AF4AFD" w:rsidRDefault="00AF4AF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Pro">
    <w:charset w:val="00"/>
    <w:family w:val="roman"/>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AFDAA" w14:textId="77777777" w:rsidR="00AF4AFD" w:rsidRDefault="00AF4AFD" w:rsidP="00554336">
      <w:pPr>
        <w:spacing w:after="0"/>
      </w:pPr>
      <w:r>
        <w:separator/>
      </w:r>
    </w:p>
  </w:footnote>
  <w:footnote w:type="continuationSeparator" w:id="0">
    <w:p w14:paraId="7F4092B3" w14:textId="77777777" w:rsidR="00AF4AFD" w:rsidRDefault="00AF4AFD"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FD"/>
    <w:rsid w:val="000064BF"/>
    <w:rsid w:val="000139C1"/>
    <w:rsid w:val="00015939"/>
    <w:rsid w:val="00015ED1"/>
    <w:rsid w:val="0001620C"/>
    <w:rsid w:val="000410F1"/>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68DB"/>
    <w:rsid w:val="001472EB"/>
    <w:rsid w:val="0015557C"/>
    <w:rsid w:val="00155BB5"/>
    <w:rsid w:val="001627B3"/>
    <w:rsid w:val="00163BAB"/>
    <w:rsid w:val="0017372B"/>
    <w:rsid w:val="00173FCF"/>
    <w:rsid w:val="00174B98"/>
    <w:rsid w:val="00175772"/>
    <w:rsid w:val="00196657"/>
    <w:rsid w:val="001A1751"/>
    <w:rsid w:val="001A5A0A"/>
    <w:rsid w:val="001A5C71"/>
    <w:rsid w:val="001C50D0"/>
    <w:rsid w:val="001D517B"/>
    <w:rsid w:val="001D7797"/>
    <w:rsid w:val="001E0D9A"/>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2E6738"/>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D7FA0"/>
    <w:rsid w:val="003E0014"/>
    <w:rsid w:val="003E07AA"/>
    <w:rsid w:val="003E759E"/>
    <w:rsid w:val="003F4C0F"/>
    <w:rsid w:val="003F544A"/>
    <w:rsid w:val="00413395"/>
    <w:rsid w:val="00415A82"/>
    <w:rsid w:val="0043647B"/>
    <w:rsid w:val="004507C3"/>
    <w:rsid w:val="004569B8"/>
    <w:rsid w:val="00460859"/>
    <w:rsid w:val="00472025"/>
    <w:rsid w:val="004831AD"/>
    <w:rsid w:val="004B4571"/>
    <w:rsid w:val="004C3DF2"/>
    <w:rsid w:val="004D1721"/>
    <w:rsid w:val="004D1817"/>
    <w:rsid w:val="004D33E8"/>
    <w:rsid w:val="004D4C02"/>
    <w:rsid w:val="004E63BA"/>
    <w:rsid w:val="004F009E"/>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8271F"/>
    <w:rsid w:val="006926DA"/>
    <w:rsid w:val="00692D2D"/>
    <w:rsid w:val="006931FE"/>
    <w:rsid w:val="006B52E6"/>
    <w:rsid w:val="006C0B7A"/>
    <w:rsid w:val="006E2F9B"/>
    <w:rsid w:val="006E3255"/>
    <w:rsid w:val="006E7170"/>
    <w:rsid w:val="006F2F91"/>
    <w:rsid w:val="0070526E"/>
    <w:rsid w:val="007123AA"/>
    <w:rsid w:val="007204C9"/>
    <w:rsid w:val="007212EC"/>
    <w:rsid w:val="00725CB2"/>
    <w:rsid w:val="00727546"/>
    <w:rsid w:val="00733B3B"/>
    <w:rsid w:val="00743839"/>
    <w:rsid w:val="0074723D"/>
    <w:rsid w:val="00771553"/>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2561A"/>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4ECD"/>
    <w:rsid w:val="00AA5FE5"/>
    <w:rsid w:val="00AB2AA3"/>
    <w:rsid w:val="00AC117E"/>
    <w:rsid w:val="00AE4980"/>
    <w:rsid w:val="00AE76F7"/>
    <w:rsid w:val="00AF2EDF"/>
    <w:rsid w:val="00AF4AFD"/>
    <w:rsid w:val="00AF553C"/>
    <w:rsid w:val="00AF6DF5"/>
    <w:rsid w:val="00B07394"/>
    <w:rsid w:val="00B1023C"/>
    <w:rsid w:val="00B22F0C"/>
    <w:rsid w:val="00B35BC7"/>
    <w:rsid w:val="00B4611F"/>
    <w:rsid w:val="00B523EA"/>
    <w:rsid w:val="00B53541"/>
    <w:rsid w:val="00B53FB6"/>
    <w:rsid w:val="00B56561"/>
    <w:rsid w:val="00B7670F"/>
    <w:rsid w:val="00B767C0"/>
    <w:rsid w:val="00B93C89"/>
    <w:rsid w:val="00BA0CB2"/>
    <w:rsid w:val="00BA1EAC"/>
    <w:rsid w:val="00BA563E"/>
    <w:rsid w:val="00BB688C"/>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00A8"/>
    <w:rsid w:val="00C71E9D"/>
    <w:rsid w:val="00C76D20"/>
    <w:rsid w:val="00C801BA"/>
    <w:rsid w:val="00C8086C"/>
    <w:rsid w:val="00C80916"/>
    <w:rsid w:val="00C85B4A"/>
    <w:rsid w:val="00C90E99"/>
    <w:rsid w:val="00C90FFE"/>
    <w:rsid w:val="00C94726"/>
    <w:rsid w:val="00C952E9"/>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2448B"/>
    <w:rsid w:val="00D30B97"/>
    <w:rsid w:val="00D30D96"/>
    <w:rsid w:val="00D31FCD"/>
    <w:rsid w:val="00D36F3C"/>
    <w:rsid w:val="00D43240"/>
    <w:rsid w:val="00D46CDC"/>
    <w:rsid w:val="00D515DD"/>
    <w:rsid w:val="00D6304B"/>
    <w:rsid w:val="00D6433E"/>
    <w:rsid w:val="00D676B3"/>
    <w:rsid w:val="00D67A02"/>
    <w:rsid w:val="00D67E44"/>
    <w:rsid w:val="00D8682F"/>
    <w:rsid w:val="00D90C37"/>
    <w:rsid w:val="00D91CFB"/>
    <w:rsid w:val="00DC27FC"/>
    <w:rsid w:val="00DD7F4A"/>
    <w:rsid w:val="00DE5CB7"/>
    <w:rsid w:val="00DF0B54"/>
    <w:rsid w:val="00E00096"/>
    <w:rsid w:val="00E014D5"/>
    <w:rsid w:val="00E01AA7"/>
    <w:rsid w:val="00E034A1"/>
    <w:rsid w:val="00E07F58"/>
    <w:rsid w:val="00E11A96"/>
    <w:rsid w:val="00E13C34"/>
    <w:rsid w:val="00E15328"/>
    <w:rsid w:val="00E41F5C"/>
    <w:rsid w:val="00E532B5"/>
    <w:rsid w:val="00E6010D"/>
    <w:rsid w:val="00E61BD8"/>
    <w:rsid w:val="00E64FC6"/>
    <w:rsid w:val="00E76123"/>
    <w:rsid w:val="00E7662D"/>
    <w:rsid w:val="00E76771"/>
    <w:rsid w:val="00E97F89"/>
    <w:rsid w:val="00EA5F38"/>
    <w:rsid w:val="00EA7977"/>
    <w:rsid w:val="00EB7C0B"/>
    <w:rsid w:val="00ED3181"/>
    <w:rsid w:val="00ED7448"/>
    <w:rsid w:val="00EE7D8B"/>
    <w:rsid w:val="00EF0035"/>
    <w:rsid w:val="00EF1AFC"/>
    <w:rsid w:val="00F0187D"/>
    <w:rsid w:val="00F15A63"/>
    <w:rsid w:val="00F23030"/>
    <w:rsid w:val="00F25E08"/>
    <w:rsid w:val="00F31919"/>
    <w:rsid w:val="00F47AAC"/>
    <w:rsid w:val="00F52FB4"/>
    <w:rsid w:val="00F62B75"/>
    <w:rsid w:val="00F66772"/>
    <w:rsid w:val="00F70FE9"/>
    <w:rsid w:val="00F73A8B"/>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05CD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AF4AFD"/>
    <w:rPr>
      <w:color w:val="0563C1" w:themeColor="hyperlink"/>
      <w:u w:val="single"/>
    </w:rPr>
  </w:style>
  <w:style w:type="character" w:styleId="UnresolvedMention">
    <w:name w:val="Unresolved Mention"/>
    <w:basedOn w:val="DefaultParagraphFont"/>
    <w:uiPriority w:val="99"/>
    <w:semiHidden/>
    <w:unhideWhenUsed/>
    <w:rsid w:val="00F73A8B"/>
    <w:rPr>
      <w:color w:val="605E5C"/>
      <w:shd w:val="clear" w:color="auto" w:fill="E1DFDD"/>
    </w:rPr>
  </w:style>
  <w:style w:type="character" w:styleId="FollowedHyperlink">
    <w:name w:val="FollowedHyperlink"/>
    <w:basedOn w:val="DefaultParagraphFont"/>
    <w:uiPriority w:val="99"/>
    <w:semiHidden/>
    <w:unhideWhenUsed/>
    <w:rsid w:val="00F73A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20731">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77081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eports.ofsted.gov.uk/provider/44/80549" TargetMode="External"/><Relationship Id="rId18" Type="http://schemas.microsoft.com/office/2007/relationships/hdphoto" Target="media/hdphoto3.wdp"/><Relationship Id="rId26" Type="http://schemas.openxmlformats.org/officeDocument/2006/relationships/hyperlink" Target="https://www.sandwell.gov.uk/downloads/file/33071/designated_teachers_annual_report" TargetMode="External"/><Relationship Id="rId3" Type="http://schemas.openxmlformats.org/officeDocument/2006/relationships/customXml" Target="../customXml/item3.xml"/><Relationship Id="rId21" Type="http://schemas.openxmlformats.org/officeDocument/2006/relationships/hyperlink" Target="mailto:Michelle_geer1@sandwell.gov.uk" TargetMode="Externa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cid:image009.png@01D88703.B10CB000" TargetMode="External"/><Relationship Id="rId20" Type="http://schemas.microsoft.com/office/2007/relationships/hdphoto" Target="media/hdphoto4.wdp"/><Relationship Id="rId29" Type="http://schemas.openxmlformats.org/officeDocument/2006/relationships/hyperlink" Target="https://www.sandwell.gov.uk/info/200328/virtual_school_for_looked_after_childr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6.wdp"/><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want_bains\AppData\Local\Microsoft\Office\16.0\DTS\en-US%7bA1F39CCF-7914-4325-9C6D-6BF6FC47A1DB%7d\%7bCD3A091D-D579-47CD-866F-FE05056A2480%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F8209096D94094BA8BCC8749DC430D"/>
        <w:category>
          <w:name w:val="General"/>
          <w:gallery w:val="placeholder"/>
        </w:category>
        <w:types>
          <w:type w:val="bbPlcHdr"/>
        </w:types>
        <w:behaviors>
          <w:behavior w:val="content"/>
        </w:behaviors>
        <w:guid w:val="{382141AC-ECB3-451C-BC6F-1F5534D6C7AB}"/>
      </w:docPartPr>
      <w:docPartBody>
        <w:p w:rsidR="00D524F8" w:rsidRDefault="00D524F8">
          <w:pPr>
            <w:pStyle w:val="B8F8209096D94094BA8BCC8749DC430D"/>
          </w:pPr>
          <w:r w:rsidRPr="00F7629D">
            <w:t xml:space="preserve">Tuesday, </w:t>
          </w:r>
          <w:r w:rsidRPr="00F7629D">
            <w:br/>
            <w:t xml:space="preserve">Sep 20, </w:t>
          </w:r>
          <w:r w:rsidRPr="00F7629D">
            <w:br/>
            <w:t>YYYY</w:t>
          </w:r>
        </w:p>
      </w:docPartBody>
    </w:docPart>
    <w:docPart>
      <w:docPartPr>
        <w:name w:val="721D12DF3D3A44D6B855E93C1EDD5FE5"/>
        <w:category>
          <w:name w:val="General"/>
          <w:gallery w:val="placeholder"/>
        </w:category>
        <w:types>
          <w:type w:val="bbPlcHdr"/>
        </w:types>
        <w:behaviors>
          <w:behavior w:val="content"/>
        </w:behaviors>
        <w:guid w:val="{A3E556BA-58A9-4C5F-92CE-F4D9A7C93479}"/>
      </w:docPartPr>
      <w:docPartBody>
        <w:p w:rsidR="00D524F8" w:rsidRDefault="00D524F8">
          <w:pPr>
            <w:pStyle w:val="721D12DF3D3A44D6B855E93C1EDD5FE5"/>
          </w:pPr>
          <w:r w:rsidRPr="00F7629D">
            <w:t>NEWS TODAY</w:t>
          </w:r>
        </w:p>
      </w:docPartBody>
    </w:docPart>
    <w:docPart>
      <w:docPartPr>
        <w:name w:val="4B371B5041A5436C9C34B792C5FB1B88"/>
        <w:category>
          <w:name w:val="General"/>
          <w:gallery w:val="placeholder"/>
        </w:category>
        <w:types>
          <w:type w:val="bbPlcHdr"/>
        </w:types>
        <w:behaviors>
          <w:behavior w:val="content"/>
        </w:behaviors>
        <w:guid w:val="{2A95E164-1BD1-4424-A522-03B624D8B3F8}"/>
      </w:docPartPr>
      <w:docPartBody>
        <w:p w:rsidR="00D524F8" w:rsidRDefault="00D524F8">
          <w:pPr>
            <w:pStyle w:val="4B371B5041A5436C9C34B792C5FB1B88"/>
          </w:pPr>
          <w:r w:rsidRPr="00F7629D">
            <w:t>Issue</w:t>
          </w:r>
          <w:r w:rsidRPr="00F7629D">
            <w:br/>
            <w:t>#10</w:t>
          </w:r>
        </w:p>
      </w:docPartBody>
    </w:docPart>
    <w:docPart>
      <w:docPartPr>
        <w:name w:val="777BEE47AFFF4F4B929EC6DF954A0289"/>
        <w:category>
          <w:name w:val="General"/>
          <w:gallery w:val="placeholder"/>
        </w:category>
        <w:types>
          <w:type w:val="bbPlcHdr"/>
        </w:types>
        <w:behaviors>
          <w:behavior w:val="content"/>
        </w:behaviors>
        <w:guid w:val="{20A87090-6B68-41A2-A199-899996D6EDF6}"/>
      </w:docPartPr>
      <w:docPartBody>
        <w:p w:rsidR="00D524F8" w:rsidRDefault="00D524F8">
          <w:pPr>
            <w:pStyle w:val="777BEE47AFFF4F4B929EC6DF954A0289"/>
          </w:pPr>
          <w:r w:rsidRPr="009D5E5F">
            <w:t>The scoop of the day</w:t>
          </w:r>
        </w:p>
      </w:docPartBody>
    </w:docPart>
    <w:docPart>
      <w:docPartPr>
        <w:name w:val="522A358669094651BD2198A14AA32E2D"/>
        <w:category>
          <w:name w:val="General"/>
          <w:gallery w:val="placeholder"/>
        </w:category>
        <w:types>
          <w:type w:val="bbPlcHdr"/>
        </w:types>
        <w:behaviors>
          <w:behavior w:val="content"/>
        </w:behaviors>
        <w:guid w:val="{5705A9D2-50BA-44AF-BB6F-C3548A3C79BC}"/>
      </w:docPartPr>
      <w:docPartBody>
        <w:p w:rsidR="00EB597B" w:rsidRDefault="00D524F8" w:rsidP="00D524F8">
          <w:pPr>
            <w:pStyle w:val="522A358669094651BD2198A14AA32E2D"/>
          </w:pPr>
          <w:r w:rsidRPr="009D5E5F">
            <w:rPr>
              <w:rStyle w:val="PlaceholderText"/>
            </w:rPr>
            <w:t>The scoop of the day</w:t>
          </w:r>
        </w:p>
      </w:docPartBody>
    </w:docPart>
    <w:docPart>
      <w:docPartPr>
        <w:name w:val="BCC491A06CE94365B0967271EC0D39B6"/>
        <w:category>
          <w:name w:val="General"/>
          <w:gallery w:val="placeholder"/>
        </w:category>
        <w:types>
          <w:type w:val="bbPlcHdr"/>
        </w:types>
        <w:behaviors>
          <w:behavior w:val="content"/>
        </w:behaviors>
        <w:guid w:val="{14574A39-5FEB-45C1-BD3A-1A6C0B89DA5A}"/>
      </w:docPartPr>
      <w:docPartBody>
        <w:p w:rsidR="00EB597B" w:rsidRDefault="00D524F8" w:rsidP="00D524F8">
          <w:pPr>
            <w:pStyle w:val="BCC491A06CE94365B0967271EC0D39B6"/>
          </w:pPr>
          <w:r w:rsidRPr="009D5E5F">
            <w:t>The latest updates</w:t>
          </w:r>
        </w:p>
      </w:docPartBody>
    </w:docPart>
    <w:docPart>
      <w:docPartPr>
        <w:name w:val="D360B9C16B394A009DD9503D82E572C0"/>
        <w:category>
          <w:name w:val="General"/>
          <w:gallery w:val="placeholder"/>
        </w:category>
        <w:types>
          <w:type w:val="bbPlcHdr"/>
        </w:types>
        <w:behaviors>
          <w:behavior w:val="content"/>
        </w:behaviors>
        <w:guid w:val="{DD20BAB9-AD1C-4A49-A63A-3EF6C034B032}"/>
      </w:docPartPr>
      <w:docPartBody>
        <w:p w:rsidR="00EB597B" w:rsidRDefault="00D524F8" w:rsidP="00D524F8">
          <w:pPr>
            <w:pStyle w:val="D360B9C16B394A009DD9503D82E572C0"/>
          </w:pPr>
          <w:r w:rsidRPr="009D5E5F">
            <w:t>The scoop of the day</w:t>
          </w:r>
        </w:p>
      </w:docPartBody>
    </w:docPart>
    <w:docPart>
      <w:docPartPr>
        <w:name w:val="2B28FC810E9745B798C716BB52270546"/>
        <w:category>
          <w:name w:val="General"/>
          <w:gallery w:val="placeholder"/>
        </w:category>
        <w:types>
          <w:type w:val="bbPlcHdr"/>
        </w:types>
        <w:behaviors>
          <w:behavior w:val="content"/>
        </w:behaviors>
        <w:guid w:val="{1160FAD2-AF53-40EC-9743-BE2E8492943B}"/>
      </w:docPartPr>
      <w:docPartBody>
        <w:p w:rsidR="00EB597B" w:rsidRDefault="00D524F8" w:rsidP="00D524F8">
          <w:pPr>
            <w:pStyle w:val="2B28FC810E9745B798C716BB52270546"/>
          </w:pPr>
          <w:r w:rsidRPr="009D5E5F">
            <w:t>The latest updates</w:t>
          </w:r>
        </w:p>
      </w:docPartBody>
    </w:docPart>
    <w:docPart>
      <w:docPartPr>
        <w:name w:val="A62E39390E4C4FCBA744735803BE7475"/>
        <w:category>
          <w:name w:val="General"/>
          <w:gallery w:val="placeholder"/>
        </w:category>
        <w:types>
          <w:type w:val="bbPlcHdr"/>
        </w:types>
        <w:behaviors>
          <w:behavior w:val="content"/>
        </w:behaviors>
        <w:guid w:val="{3390A512-2751-4302-ABF5-14A995212C77}"/>
      </w:docPartPr>
      <w:docPartBody>
        <w:p w:rsidR="00EB597B" w:rsidRDefault="00D524F8" w:rsidP="00D524F8">
          <w:pPr>
            <w:pStyle w:val="A62E39390E4C4FCBA744735803BE7475"/>
          </w:pPr>
          <w:r w:rsidRPr="009D5E5F">
            <w:t>The scoop of the day</w:t>
          </w:r>
        </w:p>
      </w:docPartBody>
    </w:docPart>
    <w:docPart>
      <w:docPartPr>
        <w:name w:val="7483C8FC131E4C54B16635E6395E6ECA"/>
        <w:category>
          <w:name w:val="General"/>
          <w:gallery w:val="placeholder"/>
        </w:category>
        <w:types>
          <w:type w:val="bbPlcHdr"/>
        </w:types>
        <w:behaviors>
          <w:behavior w:val="content"/>
        </w:behaviors>
        <w:guid w:val="{A8B8927D-1A76-42B0-9F06-9DA0B2BFD5A6}"/>
      </w:docPartPr>
      <w:docPartBody>
        <w:p w:rsidR="00D524F8" w:rsidRPr="005B7C41" w:rsidRDefault="00D524F8"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EB597B" w:rsidRDefault="00D524F8" w:rsidP="00D524F8">
          <w:pPr>
            <w:pStyle w:val="7483C8FC131E4C54B16635E6395E6ECA"/>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DE7701AA75C64DFF964AEE5C57B0EFF0"/>
        <w:category>
          <w:name w:val="General"/>
          <w:gallery w:val="placeholder"/>
        </w:category>
        <w:types>
          <w:type w:val="bbPlcHdr"/>
        </w:types>
        <w:behaviors>
          <w:behavior w:val="content"/>
        </w:behaviors>
        <w:guid w:val="{30593470-5077-4077-8CA6-CC19FBC568B2}"/>
      </w:docPartPr>
      <w:docPartBody>
        <w:p w:rsidR="00D524F8" w:rsidRPr="005B7C41" w:rsidRDefault="00D524F8" w:rsidP="005B7C41">
          <w:r w:rsidRPr="005B7C41">
            <w:t xml:space="preserve">charts, and SmartArt graphics change to match your new theme. When you apply styles, your headings change to match the new theme. </w:t>
          </w:r>
        </w:p>
        <w:p w:rsidR="00EB597B" w:rsidRDefault="00D524F8" w:rsidP="00D524F8">
          <w:pPr>
            <w:pStyle w:val="DE7701AA75C64DFF964AEE5C57B0EFF0"/>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Pro">
    <w:charset w:val="00"/>
    <w:family w:val="roman"/>
    <w:pitch w:val="variable"/>
    <w:sig w:usb0="80000287" w:usb1="0000004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F8"/>
    <w:rsid w:val="00D524F8"/>
    <w:rsid w:val="00EB5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F8209096D94094BA8BCC8749DC430D">
    <w:name w:val="B8F8209096D94094BA8BCC8749DC430D"/>
  </w:style>
  <w:style w:type="paragraph" w:customStyle="1" w:styleId="721D12DF3D3A44D6B855E93C1EDD5FE5">
    <w:name w:val="721D12DF3D3A44D6B855E93C1EDD5FE5"/>
  </w:style>
  <w:style w:type="paragraph" w:customStyle="1" w:styleId="4D0DA43619B44DE4936A02DB887AC0A7">
    <w:name w:val="4D0DA43619B44DE4936A02DB887AC0A7"/>
  </w:style>
  <w:style w:type="paragraph" w:customStyle="1" w:styleId="4B371B5041A5436C9C34B792C5FB1B88">
    <w:name w:val="4B371B5041A5436C9C34B792C5FB1B88"/>
  </w:style>
  <w:style w:type="paragraph" w:customStyle="1" w:styleId="B9565217F8C84805A878ECB0AA5D5147">
    <w:name w:val="B9565217F8C84805A878ECB0AA5D5147"/>
  </w:style>
  <w:style w:type="paragraph" w:customStyle="1" w:styleId="A55EAB8ACDB049C79486F36A0EEAD201">
    <w:name w:val="A55EAB8ACDB049C79486F36A0EEAD201"/>
  </w:style>
  <w:style w:type="paragraph" w:customStyle="1" w:styleId="A2A73B77899F4F1ABD32456AB5C2D1F6">
    <w:name w:val="A2A73B77899F4F1ABD32456AB5C2D1F6"/>
  </w:style>
  <w:style w:type="paragraph" w:customStyle="1" w:styleId="738EC8E82E364F44A6CE8F03F30D4B96">
    <w:name w:val="738EC8E82E364F44A6CE8F03F30D4B96"/>
  </w:style>
  <w:style w:type="paragraph" w:customStyle="1" w:styleId="AF24697CFFA54BEE9B3E858D6CFAC232">
    <w:name w:val="AF24697CFFA54BEE9B3E858D6CFAC232"/>
  </w:style>
  <w:style w:type="paragraph" w:customStyle="1" w:styleId="8DD3A1EF4E904663959EE0F3B76CADE2">
    <w:name w:val="8DD3A1EF4E904663959EE0F3B76CADE2"/>
  </w:style>
  <w:style w:type="paragraph" w:customStyle="1" w:styleId="777BEE47AFFF4F4B929EC6DF954A0289">
    <w:name w:val="777BEE47AFFF4F4B929EC6DF954A0289"/>
  </w:style>
  <w:style w:type="paragraph" w:customStyle="1" w:styleId="969C591EA92B4F67B605EEF5CDBA7DEC">
    <w:name w:val="969C591EA92B4F67B605EEF5CDBA7DEC"/>
  </w:style>
  <w:style w:type="paragraph" w:customStyle="1" w:styleId="A11586E264DB4C47BA357D3C0B95C8BF">
    <w:name w:val="A11586E264DB4C47BA357D3C0B95C8BF"/>
  </w:style>
  <w:style w:type="paragraph" w:customStyle="1" w:styleId="42DCFC72D4CB4D4D9DF2159452B0D6D8">
    <w:name w:val="42DCFC72D4CB4D4D9DF2159452B0D6D8"/>
  </w:style>
  <w:style w:type="paragraph" w:customStyle="1" w:styleId="FAF9848CB377413C810BFDC3EA28275D">
    <w:name w:val="FAF9848CB377413C810BFDC3EA28275D"/>
  </w:style>
  <w:style w:type="character" w:styleId="PlaceholderText">
    <w:name w:val="Placeholder Text"/>
    <w:basedOn w:val="DefaultParagraphFont"/>
    <w:uiPriority w:val="99"/>
    <w:semiHidden/>
    <w:rsid w:val="00D524F8"/>
    <w:rPr>
      <w:color w:val="808080"/>
    </w:rPr>
  </w:style>
  <w:style w:type="paragraph" w:customStyle="1" w:styleId="A5FBEDF072754045866CF3FD0731961D">
    <w:name w:val="A5FBEDF072754045866CF3FD0731961D"/>
  </w:style>
  <w:style w:type="paragraph" w:customStyle="1" w:styleId="25A43C335FE6450B81B05F7B5B90EDCD">
    <w:name w:val="25A43C335FE6450B81B05F7B5B90EDCD"/>
  </w:style>
  <w:style w:type="paragraph" w:customStyle="1" w:styleId="B1A9D715B3574FE69C1C2312C7EA80D5">
    <w:name w:val="B1A9D715B3574FE69C1C2312C7EA80D5"/>
  </w:style>
  <w:style w:type="paragraph" w:customStyle="1" w:styleId="C43C00CE154B4F3EAEF4FAB00C420FA5">
    <w:name w:val="C43C00CE154B4F3EAEF4FAB00C420FA5"/>
  </w:style>
  <w:style w:type="paragraph" w:customStyle="1" w:styleId="A02BBEC6A5AA443D9D69FAFE3B5CA2DC">
    <w:name w:val="A02BBEC6A5AA443D9D69FAFE3B5CA2DC"/>
  </w:style>
  <w:style w:type="paragraph" w:customStyle="1" w:styleId="3F58E3AFA9374C7AA06498FBDA02C4F3">
    <w:name w:val="3F58E3AFA9374C7AA06498FBDA02C4F3"/>
  </w:style>
  <w:style w:type="paragraph" w:customStyle="1" w:styleId="83EA4DFB018D457CB4CAA2D2A1593403">
    <w:name w:val="83EA4DFB018D457CB4CAA2D2A1593403"/>
  </w:style>
  <w:style w:type="paragraph" w:customStyle="1" w:styleId="1C9B141F33F74F8BAFA503A55EE08918">
    <w:name w:val="1C9B141F33F74F8BAFA503A55EE08918"/>
  </w:style>
  <w:style w:type="paragraph" w:customStyle="1" w:styleId="623B8590F30D49B892B0BD3B1BA686D5">
    <w:name w:val="623B8590F30D49B892B0BD3B1BA686D5"/>
  </w:style>
  <w:style w:type="paragraph" w:customStyle="1" w:styleId="3C8286DB506B4566AFB264DBB4D8666D">
    <w:name w:val="3C8286DB506B4566AFB264DBB4D8666D"/>
  </w:style>
  <w:style w:type="paragraph" w:customStyle="1" w:styleId="421D2FBD0A554268BAF62283A3FC6426">
    <w:name w:val="421D2FBD0A554268BAF62283A3FC6426"/>
  </w:style>
  <w:style w:type="paragraph" w:customStyle="1" w:styleId="23B9A5BDBBA64FFAAF48CF34165E8FB1">
    <w:name w:val="23B9A5BDBBA64FFAAF48CF34165E8FB1"/>
  </w:style>
  <w:style w:type="paragraph" w:customStyle="1" w:styleId="913646AB37E2450DB9CF0A16ED9288F7">
    <w:name w:val="913646AB37E2450DB9CF0A16ED9288F7"/>
  </w:style>
  <w:style w:type="paragraph" w:customStyle="1" w:styleId="787ED361C03C4C5FA85857BD7032F652">
    <w:name w:val="787ED361C03C4C5FA85857BD7032F652"/>
  </w:style>
  <w:style w:type="paragraph" w:customStyle="1" w:styleId="D5B85AC1B06546B7925B7A27148006A0">
    <w:name w:val="D5B85AC1B06546B7925B7A27148006A0"/>
  </w:style>
  <w:style w:type="paragraph" w:customStyle="1" w:styleId="41FBBDE40E5946C0A36818686554580E">
    <w:name w:val="41FBBDE40E5946C0A36818686554580E"/>
  </w:style>
  <w:style w:type="paragraph" w:customStyle="1" w:styleId="AC73818C14DB46E6B8D661A2D417D861">
    <w:name w:val="AC73818C14DB46E6B8D661A2D417D861"/>
  </w:style>
  <w:style w:type="paragraph" w:customStyle="1" w:styleId="C6B533A2DAD34064B6DD8030F14984F8">
    <w:name w:val="C6B533A2DAD34064B6DD8030F14984F8"/>
  </w:style>
  <w:style w:type="paragraph" w:customStyle="1" w:styleId="A2CFAA38634A4C87B1A8CBB2804E505B">
    <w:name w:val="A2CFAA38634A4C87B1A8CBB2804E505B"/>
  </w:style>
  <w:style w:type="paragraph" w:customStyle="1" w:styleId="329E9324AB1847A9BD99EE8B904D5FD6">
    <w:name w:val="329E9324AB1847A9BD99EE8B904D5FD6"/>
  </w:style>
  <w:style w:type="paragraph" w:customStyle="1" w:styleId="C43D34528AF8405A8E0E4F2D576FD32D">
    <w:name w:val="C43D34528AF8405A8E0E4F2D576FD32D"/>
  </w:style>
  <w:style w:type="paragraph" w:customStyle="1" w:styleId="A3C2ADC58F044AD88D432C9B6709DED6">
    <w:name w:val="A3C2ADC58F044AD88D432C9B6709DED6"/>
  </w:style>
  <w:style w:type="paragraph" w:customStyle="1" w:styleId="2AFADC4FFEA944AAAAA545CA4F16EDFC">
    <w:name w:val="2AFADC4FFEA944AAAAA545CA4F16EDFC"/>
  </w:style>
  <w:style w:type="paragraph" w:customStyle="1" w:styleId="AADEBAAAD0AA40569F31CD0D466BA926">
    <w:name w:val="AADEBAAAD0AA40569F31CD0D466BA926"/>
  </w:style>
  <w:style w:type="paragraph" w:customStyle="1" w:styleId="7C19CCC1476E4F06B3281415B9F848E6">
    <w:name w:val="7C19CCC1476E4F06B3281415B9F848E6"/>
  </w:style>
  <w:style w:type="paragraph" w:customStyle="1" w:styleId="3BCD50A126014603BAC2C5A494F467BA">
    <w:name w:val="3BCD50A126014603BAC2C5A494F467BA"/>
  </w:style>
  <w:style w:type="paragraph" w:customStyle="1" w:styleId="927A384365194ED1BDF39F2EB1CD2AA6">
    <w:name w:val="927A384365194ED1BDF39F2EB1CD2AA6"/>
  </w:style>
  <w:style w:type="paragraph" w:customStyle="1" w:styleId="33B5A9215BB8481AB01FBA7D9285B230">
    <w:name w:val="33B5A9215BB8481AB01FBA7D9285B230"/>
  </w:style>
  <w:style w:type="paragraph" w:customStyle="1" w:styleId="442B9258697C4B22AF8075564DA8F366">
    <w:name w:val="442B9258697C4B22AF8075564DA8F366"/>
  </w:style>
  <w:style w:type="paragraph" w:customStyle="1" w:styleId="546DEDF0183C449688F7D3048D25FDC6">
    <w:name w:val="546DEDF0183C449688F7D3048D25FDC6"/>
  </w:style>
  <w:style w:type="paragraph" w:customStyle="1" w:styleId="CF0150D5A6B44F47A49594298506F03C">
    <w:name w:val="CF0150D5A6B44F47A49594298506F03C"/>
  </w:style>
  <w:style w:type="paragraph" w:customStyle="1" w:styleId="BBB197B73AD240E7AB27F1DEF0FF20BB">
    <w:name w:val="BBB197B73AD240E7AB27F1DEF0FF20BB"/>
  </w:style>
  <w:style w:type="paragraph" w:customStyle="1" w:styleId="F0A778003FB9489DA885E4F2562EA8E8">
    <w:name w:val="F0A778003FB9489DA885E4F2562EA8E8"/>
  </w:style>
  <w:style w:type="paragraph" w:customStyle="1" w:styleId="9DC909D0BC8845A7A4342EEC1262BB6B">
    <w:name w:val="9DC909D0BC8845A7A4342EEC1262BB6B"/>
  </w:style>
  <w:style w:type="paragraph" w:customStyle="1" w:styleId="5772A8E18C374C759B0848E4E22C6273">
    <w:name w:val="5772A8E18C374C759B0848E4E22C6273"/>
  </w:style>
  <w:style w:type="paragraph" w:customStyle="1" w:styleId="B4C54CDE8C0643D387FA3B750FF77381">
    <w:name w:val="B4C54CDE8C0643D387FA3B750FF77381"/>
  </w:style>
  <w:style w:type="paragraph" w:customStyle="1" w:styleId="7EE4F5ACD73147219361BF94F5E09B15">
    <w:name w:val="7EE4F5ACD73147219361BF94F5E09B15"/>
  </w:style>
  <w:style w:type="paragraph" w:customStyle="1" w:styleId="A6A6B81B83C544C6A8953413FE4FC158">
    <w:name w:val="A6A6B81B83C544C6A8953413FE4FC158"/>
  </w:style>
  <w:style w:type="paragraph" w:customStyle="1" w:styleId="A71757FDCB504A12B2858F412A9AF61E">
    <w:name w:val="A71757FDCB504A12B2858F412A9AF61E"/>
  </w:style>
  <w:style w:type="paragraph" w:customStyle="1" w:styleId="66A563CB404E41248F49C4ECF5E44059">
    <w:name w:val="66A563CB404E41248F49C4ECF5E44059"/>
  </w:style>
  <w:style w:type="paragraph" w:customStyle="1" w:styleId="9581528F69704E6FAA3A7F636C28C759">
    <w:name w:val="9581528F69704E6FAA3A7F636C28C759"/>
  </w:style>
  <w:style w:type="paragraph" w:customStyle="1" w:styleId="CF13E8A8AA95461F829C150F0825FFA0">
    <w:name w:val="CF13E8A8AA95461F829C150F0825FFA0"/>
  </w:style>
  <w:style w:type="paragraph" w:customStyle="1" w:styleId="885B12ED1E224CD0B4A44B142DBF95D1">
    <w:name w:val="885B12ED1E224CD0B4A44B142DBF95D1"/>
  </w:style>
  <w:style w:type="paragraph" w:customStyle="1" w:styleId="034236CD34504E5C8097726A16C2D1C8">
    <w:name w:val="034236CD34504E5C8097726A16C2D1C8"/>
  </w:style>
  <w:style w:type="paragraph" w:customStyle="1" w:styleId="39DC1464A32249688842C4D62A7AAE46">
    <w:name w:val="39DC1464A32249688842C4D62A7AAE46"/>
  </w:style>
  <w:style w:type="paragraph" w:customStyle="1" w:styleId="27FCF8730F22483E9B26FFBFA82DE891">
    <w:name w:val="27FCF8730F22483E9B26FFBFA82DE891"/>
  </w:style>
  <w:style w:type="paragraph" w:customStyle="1" w:styleId="076303EE1FD04FEAA97C351D6DF74C91">
    <w:name w:val="076303EE1FD04FEAA97C351D6DF74C91"/>
  </w:style>
  <w:style w:type="paragraph" w:customStyle="1" w:styleId="64D555B795F0499FB9149960D64273AF">
    <w:name w:val="64D555B795F0499FB9149960D64273AF"/>
  </w:style>
  <w:style w:type="paragraph" w:customStyle="1" w:styleId="5BD15EABB4024A5FAAAEC2EE0E46B502">
    <w:name w:val="5BD15EABB4024A5FAAAEC2EE0E46B502"/>
  </w:style>
  <w:style w:type="paragraph" w:customStyle="1" w:styleId="02E58CD25B4B43C28E84A4C3E2AC7301">
    <w:name w:val="02E58CD25B4B43C28E84A4C3E2AC7301"/>
  </w:style>
  <w:style w:type="paragraph" w:customStyle="1" w:styleId="93626436903C4147BCFB3F4AB27BB374">
    <w:name w:val="93626436903C4147BCFB3F4AB27BB374"/>
  </w:style>
  <w:style w:type="paragraph" w:customStyle="1" w:styleId="20563504AB37473D93E4717A431BB49A">
    <w:name w:val="20563504AB37473D93E4717A431BB49A"/>
  </w:style>
  <w:style w:type="paragraph" w:customStyle="1" w:styleId="5014E595423D45B3829A75A86EBA2901">
    <w:name w:val="5014E595423D45B3829A75A86EBA2901"/>
  </w:style>
  <w:style w:type="paragraph" w:customStyle="1" w:styleId="C9CB8A48442E4B52A611D5DC4A06797C">
    <w:name w:val="C9CB8A48442E4B52A611D5DC4A06797C"/>
  </w:style>
  <w:style w:type="paragraph" w:customStyle="1" w:styleId="1BA44D72C2F246A4BC5658CC7D43715E">
    <w:name w:val="1BA44D72C2F246A4BC5658CC7D43715E"/>
  </w:style>
  <w:style w:type="paragraph" w:customStyle="1" w:styleId="4E82BD9C3750434FA7F88F80A8B6DAF8">
    <w:name w:val="4E82BD9C3750434FA7F88F80A8B6DAF8"/>
  </w:style>
  <w:style w:type="paragraph" w:customStyle="1" w:styleId="22B1CD7134C54C65A4C7CF9373ACAA9D">
    <w:name w:val="22B1CD7134C54C65A4C7CF9373ACAA9D"/>
  </w:style>
  <w:style w:type="paragraph" w:customStyle="1" w:styleId="BEBBBC8641CA461AA8E7DAB9183038DA">
    <w:name w:val="BEBBBC8641CA461AA8E7DAB9183038DA"/>
  </w:style>
  <w:style w:type="paragraph" w:customStyle="1" w:styleId="85BB54B37AFC4862915B188C85354B4C">
    <w:name w:val="85BB54B37AFC4862915B188C85354B4C"/>
  </w:style>
  <w:style w:type="paragraph" w:customStyle="1" w:styleId="B7424BAEEBD849B6B33D56A75C22B1C2">
    <w:name w:val="B7424BAEEBD849B6B33D56A75C22B1C2"/>
  </w:style>
  <w:style w:type="paragraph" w:customStyle="1" w:styleId="3060AE863C8E4EDDB9956B4A2EBEC272">
    <w:name w:val="3060AE863C8E4EDDB9956B4A2EBEC272"/>
  </w:style>
  <w:style w:type="paragraph" w:customStyle="1" w:styleId="0C9B0B1A2B5D465186E98D0B4C351099">
    <w:name w:val="0C9B0B1A2B5D465186E98D0B4C351099"/>
  </w:style>
  <w:style w:type="paragraph" w:customStyle="1" w:styleId="375B3539683C4363975F1A6CC422C8F9">
    <w:name w:val="375B3539683C4363975F1A6CC422C8F9"/>
  </w:style>
  <w:style w:type="paragraph" w:customStyle="1" w:styleId="93783BB4493F4CEC819A64EB6CFB5580">
    <w:name w:val="93783BB4493F4CEC819A64EB6CFB5580"/>
  </w:style>
  <w:style w:type="paragraph" w:customStyle="1" w:styleId="71C3E9577A33487EA1D29655ACFB9AC3">
    <w:name w:val="71C3E9577A33487EA1D29655ACFB9AC3"/>
  </w:style>
  <w:style w:type="paragraph" w:customStyle="1" w:styleId="08F26A60C33C4B6BA7321832D2930482">
    <w:name w:val="08F26A60C33C4B6BA7321832D2930482"/>
  </w:style>
  <w:style w:type="paragraph" w:customStyle="1" w:styleId="C44519BB25E84032ACAE434DD370092D">
    <w:name w:val="C44519BB25E84032ACAE434DD370092D"/>
  </w:style>
  <w:style w:type="paragraph" w:customStyle="1" w:styleId="D5C839900EDC436DA6F98F4E8DA523EB">
    <w:name w:val="D5C839900EDC436DA6F98F4E8DA523EB"/>
  </w:style>
  <w:style w:type="paragraph" w:customStyle="1" w:styleId="59DF6C67A72C41AB9814D6FD9439C08F">
    <w:name w:val="59DF6C67A72C41AB9814D6FD9439C08F"/>
  </w:style>
  <w:style w:type="paragraph" w:customStyle="1" w:styleId="E355D4185F684A25873BBD26AAB729B2">
    <w:name w:val="E355D4185F684A25873BBD26AAB729B2"/>
    <w:rsid w:val="00D524F8"/>
  </w:style>
  <w:style w:type="paragraph" w:customStyle="1" w:styleId="A16283123397453382B3E4731FA841CC">
    <w:name w:val="A16283123397453382B3E4731FA841CC"/>
    <w:rsid w:val="00D524F8"/>
  </w:style>
  <w:style w:type="paragraph" w:customStyle="1" w:styleId="6306D19B35E64BBC937F8457B822B501">
    <w:name w:val="6306D19B35E64BBC937F8457B822B501"/>
    <w:rsid w:val="00D524F8"/>
  </w:style>
  <w:style w:type="paragraph" w:customStyle="1" w:styleId="8EE78E886DEC4052BB3EF62ED5A5D220">
    <w:name w:val="8EE78E886DEC4052BB3EF62ED5A5D220"/>
    <w:rsid w:val="00D524F8"/>
  </w:style>
  <w:style w:type="paragraph" w:customStyle="1" w:styleId="C19628FD2C784A549DDEFA4CDC1DBD38">
    <w:name w:val="C19628FD2C784A549DDEFA4CDC1DBD38"/>
    <w:rsid w:val="00D524F8"/>
  </w:style>
  <w:style w:type="paragraph" w:customStyle="1" w:styleId="187098B723D5462F8D8FFB1276854D8E">
    <w:name w:val="187098B723D5462F8D8FFB1276854D8E"/>
    <w:rsid w:val="00D524F8"/>
  </w:style>
  <w:style w:type="paragraph" w:customStyle="1" w:styleId="BCA396843F924C41B96F386B54669D99">
    <w:name w:val="BCA396843F924C41B96F386B54669D99"/>
    <w:rsid w:val="00D524F8"/>
  </w:style>
  <w:style w:type="paragraph" w:customStyle="1" w:styleId="E01E1758C00E4DCDBA7E7A23D14E7D9D">
    <w:name w:val="E01E1758C00E4DCDBA7E7A23D14E7D9D"/>
    <w:rsid w:val="00D524F8"/>
  </w:style>
  <w:style w:type="paragraph" w:customStyle="1" w:styleId="7CEDFAAA938141FEB8EFA4BDD6054DBE">
    <w:name w:val="7CEDFAAA938141FEB8EFA4BDD6054DBE"/>
    <w:rsid w:val="00D524F8"/>
  </w:style>
  <w:style w:type="paragraph" w:customStyle="1" w:styleId="E700AAD12E3A4EB1A598351C90EEA897">
    <w:name w:val="E700AAD12E3A4EB1A598351C90EEA897"/>
    <w:rsid w:val="00D524F8"/>
  </w:style>
  <w:style w:type="paragraph" w:customStyle="1" w:styleId="48EF63FC81AC4422BB7FE9E43959C1C9">
    <w:name w:val="48EF63FC81AC4422BB7FE9E43959C1C9"/>
    <w:rsid w:val="00D524F8"/>
  </w:style>
  <w:style w:type="paragraph" w:customStyle="1" w:styleId="C28E813A1F024F55B55A9062458021DA">
    <w:name w:val="C28E813A1F024F55B55A9062458021DA"/>
    <w:rsid w:val="00D524F8"/>
  </w:style>
  <w:style w:type="paragraph" w:customStyle="1" w:styleId="821A58FF31814B22813E637738CE9E60">
    <w:name w:val="821A58FF31814B22813E637738CE9E60"/>
    <w:rsid w:val="00D524F8"/>
  </w:style>
  <w:style w:type="paragraph" w:customStyle="1" w:styleId="4C619E423D2E4D5494EE2F8520E2C1B4">
    <w:name w:val="4C619E423D2E4D5494EE2F8520E2C1B4"/>
    <w:rsid w:val="00D524F8"/>
  </w:style>
  <w:style w:type="paragraph" w:customStyle="1" w:styleId="66FBB0D2AC17434F85AFEA14CFF1D83C">
    <w:name w:val="66FBB0D2AC17434F85AFEA14CFF1D83C"/>
    <w:rsid w:val="00D524F8"/>
  </w:style>
  <w:style w:type="paragraph" w:customStyle="1" w:styleId="BDAAC410D3764B959CB90DFCC46D9EDD">
    <w:name w:val="BDAAC410D3764B959CB90DFCC46D9EDD"/>
    <w:rsid w:val="00D524F8"/>
  </w:style>
  <w:style w:type="paragraph" w:customStyle="1" w:styleId="FBBC4882A81A41C68FDDB8763C4C5F04">
    <w:name w:val="FBBC4882A81A41C68FDDB8763C4C5F04"/>
    <w:rsid w:val="00D524F8"/>
  </w:style>
  <w:style w:type="paragraph" w:customStyle="1" w:styleId="7BB9E0DED9A948ABBE1598CA103C5C42">
    <w:name w:val="7BB9E0DED9A948ABBE1598CA103C5C42"/>
    <w:rsid w:val="00D524F8"/>
  </w:style>
  <w:style w:type="paragraph" w:customStyle="1" w:styleId="B46776A382234B31B1A1B52049F6D61C">
    <w:name w:val="B46776A382234B31B1A1B52049F6D61C"/>
    <w:rsid w:val="00D524F8"/>
  </w:style>
  <w:style w:type="paragraph" w:customStyle="1" w:styleId="A51687D4FCEB46BBBF452EC3E390E358">
    <w:name w:val="A51687D4FCEB46BBBF452EC3E390E358"/>
    <w:rsid w:val="00D524F8"/>
  </w:style>
  <w:style w:type="paragraph" w:customStyle="1" w:styleId="2241B2E0474D4FDE821CAD2F2C8F2899">
    <w:name w:val="2241B2E0474D4FDE821CAD2F2C8F2899"/>
    <w:rsid w:val="00D524F8"/>
  </w:style>
  <w:style w:type="paragraph" w:customStyle="1" w:styleId="03928EB66B654B5193DDE1325DFA582B">
    <w:name w:val="03928EB66B654B5193DDE1325DFA582B"/>
    <w:rsid w:val="00D524F8"/>
  </w:style>
  <w:style w:type="paragraph" w:customStyle="1" w:styleId="7D8725CEDF624CE6A791639615B67328">
    <w:name w:val="7D8725CEDF624CE6A791639615B67328"/>
    <w:rsid w:val="00D524F8"/>
  </w:style>
  <w:style w:type="paragraph" w:customStyle="1" w:styleId="A411F12EC94A46A6AA5D926840248890">
    <w:name w:val="A411F12EC94A46A6AA5D926840248890"/>
    <w:rsid w:val="00D524F8"/>
  </w:style>
  <w:style w:type="paragraph" w:customStyle="1" w:styleId="55D4A4BD1FA84E98A5C8EFBCE0E075C4">
    <w:name w:val="55D4A4BD1FA84E98A5C8EFBCE0E075C4"/>
    <w:rsid w:val="00D524F8"/>
  </w:style>
  <w:style w:type="paragraph" w:customStyle="1" w:styleId="77C0585277FD47CC98FADF77FC9E133D">
    <w:name w:val="77C0585277FD47CC98FADF77FC9E133D"/>
    <w:rsid w:val="00D524F8"/>
  </w:style>
  <w:style w:type="paragraph" w:customStyle="1" w:styleId="0DB6EDB1FA0C43559686780BE34AF2E9">
    <w:name w:val="0DB6EDB1FA0C43559686780BE34AF2E9"/>
    <w:rsid w:val="00D524F8"/>
  </w:style>
  <w:style w:type="paragraph" w:customStyle="1" w:styleId="08DB6FDC10C944DFBEC4892C6D85FC31">
    <w:name w:val="08DB6FDC10C944DFBEC4892C6D85FC31"/>
    <w:rsid w:val="00D524F8"/>
  </w:style>
  <w:style w:type="paragraph" w:customStyle="1" w:styleId="C846A202529F477EBE25CEBDB0F91B9A">
    <w:name w:val="C846A202529F477EBE25CEBDB0F91B9A"/>
    <w:rsid w:val="00D524F8"/>
  </w:style>
  <w:style w:type="paragraph" w:customStyle="1" w:styleId="D5ACAEF7283F4EA0840A83DE7F3D60B6">
    <w:name w:val="D5ACAEF7283F4EA0840A83DE7F3D60B6"/>
    <w:rsid w:val="00D524F8"/>
  </w:style>
  <w:style w:type="paragraph" w:customStyle="1" w:styleId="E53A347FF93B402A8C9D7D6777DECC6F">
    <w:name w:val="E53A347FF93B402A8C9D7D6777DECC6F"/>
    <w:rsid w:val="00D524F8"/>
  </w:style>
  <w:style w:type="paragraph" w:customStyle="1" w:styleId="E00A9A4030C74828BA15258F8C4EA9C4">
    <w:name w:val="E00A9A4030C74828BA15258F8C4EA9C4"/>
    <w:rsid w:val="00D524F8"/>
  </w:style>
  <w:style w:type="paragraph" w:customStyle="1" w:styleId="2BFF2A59B80E4885AD3963F6970EE8AF">
    <w:name w:val="2BFF2A59B80E4885AD3963F6970EE8AF"/>
    <w:rsid w:val="00D524F8"/>
  </w:style>
  <w:style w:type="paragraph" w:customStyle="1" w:styleId="15B67A55DB2B47EC8DEBCD290DC8BEEC">
    <w:name w:val="15B67A55DB2B47EC8DEBCD290DC8BEEC"/>
    <w:rsid w:val="00D524F8"/>
  </w:style>
  <w:style w:type="paragraph" w:customStyle="1" w:styleId="FDF47DC47C8A4BB697C0CDCF4A9B638A">
    <w:name w:val="FDF47DC47C8A4BB697C0CDCF4A9B638A"/>
    <w:rsid w:val="00D524F8"/>
  </w:style>
  <w:style w:type="paragraph" w:customStyle="1" w:styleId="6D5320327517472A8C802FCA82A5EF9A">
    <w:name w:val="6D5320327517472A8C802FCA82A5EF9A"/>
    <w:rsid w:val="00D524F8"/>
  </w:style>
  <w:style w:type="paragraph" w:customStyle="1" w:styleId="C93ED8DD1D2D4AA09AE26009F9F6CBCC">
    <w:name w:val="C93ED8DD1D2D4AA09AE26009F9F6CBCC"/>
    <w:rsid w:val="00D524F8"/>
  </w:style>
  <w:style w:type="paragraph" w:customStyle="1" w:styleId="2C1B6BE1E8CA40F8A02260A0727FBFED">
    <w:name w:val="2C1B6BE1E8CA40F8A02260A0727FBFED"/>
    <w:rsid w:val="00D524F8"/>
  </w:style>
  <w:style w:type="paragraph" w:customStyle="1" w:styleId="E69DB0D951B4418C9DFC2ED53BE9137E">
    <w:name w:val="E69DB0D951B4418C9DFC2ED53BE9137E"/>
    <w:rsid w:val="00D524F8"/>
  </w:style>
  <w:style w:type="paragraph" w:customStyle="1" w:styleId="0E6E26427F4C4CB9973B98211C50191B">
    <w:name w:val="0E6E26427F4C4CB9973B98211C50191B"/>
    <w:rsid w:val="00D524F8"/>
  </w:style>
  <w:style w:type="paragraph" w:customStyle="1" w:styleId="C417C86993B64739B82B35E0AAB2CE21">
    <w:name w:val="C417C86993B64739B82B35E0AAB2CE21"/>
    <w:rsid w:val="00D524F8"/>
  </w:style>
  <w:style w:type="paragraph" w:customStyle="1" w:styleId="059412C12FC4422D83418862956DE2FC">
    <w:name w:val="059412C12FC4422D83418862956DE2FC"/>
    <w:rsid w:val="00D524F8"/>
  </w:style>
  <w:style w:type="paragraph" w:customStyle="1" w:styleId="8C0BABAC6F72468CB10413DD39EC21CD">
    <w:name w:val="8C0BABAC6F72468CB10413DD39EC21CD"/>
    <w:rsid w:val="00D524F8"/>
  </w:style>
  <w:style w:type="paragraph" w:customStyle="1" w:styleId="4C05173D1D8C44459524112707E8B2F6">
    <w:name w:val="4C05173D1D8C44459524112707E8B2F6"/>
    <w:rsid w:val="00D524F8"/>
  </w:style>
  <w:style w:type="paragraph" w:customStyle="1" w:styleId="192740BB19EF48C9AAAC92AF1EF5B2EC">
    <w:name w:val="192740BB19EF48C9AAAC92AF1EF5B2EC"/>
    <w:rsid w:val="00D524F8"/>
  </w:style>
  <w:style w:type="paragraph" w:customStyle="1" w:styleId="52A5E49A7F8046BBB559DD0161422C52">
    <w:name w:val="52A5E49A7F8046BBB559DD0161422C52"/>
    <w:rsid w:val="00D524F8"/>
  </w:style>
  <w:style w:type="paragraph" w:customStyle="1" w:styleId="05DEFEE7F4694DC7BD90A2EDD9EF711C">
    <w:name w:val="05DEFEE7F4694DC7BD90A2EDD9EF711C"/>
    <w:rsid w:val="00D524F8"/>
  </w:style>
  <w:style w:type="paragraph" w:customStyle="1" w:styleId="747E5BCDE8684CD1AF1C24EF5DB1F1A3">
    <w:name w:val="747E5BCDE8684CD1AF1C24EF5DB1F1A3"/>
    <w:rsid w:val="00D524F8"/>
  </w:style>
  <w:style w:type="paragraph" w:customStyle="1" w:styleId="81DB03E3E4EE4FF6BD24A50883B4DDE7">
    <w:name w:val="81DB03E3E4EE4FF6BD24A50883B4DDE7"/>
    <w:rsid w:val="00D524F8"/>
  </w:style>
  <w:style w:type="paragraph" w:customStyle="1" w:styleId="2C2DDC0BCB654490AC3A8FB89D419FAA">
    <w:name w:val="2C2DDC0BCB654490AC3A8FB89D419FAA"/>
    <w:rsid w:val="00D524F8"/>
  </w:style>
  <w:style w:type="paragraph" w:customStyle="1" w:styleId="5E2FA807EED9491DBEDB254F9AFE1B47">
    <w:name w:val="5E2FA807EED9491DBEDB254F9AFE1B47"/>
    <w:rsid w:val="00D524F8"/>
  </w:style>
  <w:style w:type="paragraph" w:customStyle="1" w:styleId="73C9A18E5FFB48DD9EEA418F4EE27645">
    <w:name w:val="73C9A18E5FFB48DD9EEA418F4EE27645"/>
    <w:rsid w:val="00D524F8"/>
  </w:style>
  <w:style w:type="paragraph" w:customStyle="1" w:styleId="75E15427B946435D9D8A70AB220AB0EE">
    <w:name w:val="75E15427B946435D9D8A70AB220AB0EE"/>
    <w:rsid w:val="00D524F8"/>
  </w:style>
  <w:style w:type="paragraph" w:customStyle="1" w:styleId="041DB22152824A40991E969F178D31E5">
    <w:name w:val="041DB22152824A40991E969F178D31E5"/>
    <w:rsid w:val="00D524F8"/>
  </w:style>
  <w:style w:type="paragraph" w:customStyle="1" w:styleId="167B9B03BA024A4897A719AA1CDBC6BE">
    <w:name w:val="167B9B03BA024A4897A719AA1CDBC6BE"/>
    <w:rsid w:val="00D524F8"/>
  </w:style>
  <w:style w:type="paragraph" w:customStyle="1" w:styleId="28199C7213FC491F9B995ADA69CB7B35">
    <w:name w:val="28199C7213FC491F9B995ADA69CB7B35"/>
    <w:rsid w:val="00D524F8"/>
  </w:style>
  <w:style w:type="paragraph" w:customStyle="1" w:styleId="B415E839815B455F85C0544314925376">
    <w:name w:val="B415E839815B455F85C0544314925376"/>
    <w:rsid w:val="00D524F8"/>
  </w:style>
  <w:style w:type="paragraph" w:customStyle="1" w:styleId="36B3539C6EDB42A38D02A5B78B101541">
    <w:name w:val="36B3539C6EDB42A38D02A5B78B101541"/>
    <w:rsid w:val="00D524F8"/>
  </w:style>
  <w:style w:type="paragraph" w:customStyle="1" w:styleId="3EE2F77A15A941DCBFF8B36EFFB38A43">
    <w:name w:val="3EE2F77A15A941DCBFF8B36EFFB38A43"/>
    <w:rsid w:val="00D524F8"/>
  </w:style>
  <w:style w:type="paragraph" w:customStyle="1" w:styleId="D0F213C019BD418EAECED17B41BAF01B">
    <w:name w:val="D0F213C019BD418EAECED17B41BAF01B"/>
    <w:rsid w:val="00D524F8"/>
  </w:style>
  <w:style w:type="paragraph" w:customStyle="1" w:styleId="1CAD28B405944697A715F8762830C709">
    <w:name w:val="1CAD28B405944697A715F8762830C709"/>
    <w:rsid w:val="00D524F8"/>
  </w:style>
  <w:style w:type="paragraph" w:customStyle="1" w:styleId="14741B7ED6964FFF8AAE980AF658BFED">
    <w:name w:val="14741B7ED6964FFF8AAE980AF658BFED"/>
    <w:rsid w:val="00D524F8"/>
  </w:style>
  <w:style w:type="paragraph" w:customStyle="1" w:styleId="271ACA3AAE4748C0BA6AFD36384233DB">
    <w:name w:val="271ACA3AAE4748C0BA6AFD36384233DB"/>
    <w:rsid w:val="00D524F8"/>
  </w:style>
  <w:style w:type="paragraph" w:customStyle="1" w:styleId="877989A93909482986478F1770257258">
    <w:name w:val="877989A93909482986478F1770257258"/>
    <w:rsid w:val="00D524F8"/>
  </w:style>
  <w:style w:type="paragraph" w:customStyle="1" w:styleId="96289857D7BF40AAB1E3D18D566D1618">
    <w:name w:val="96289857D7BF40AAB1E3D18D566D1618"/>
    <w:rsid w:val="00D524F8"/>
  </w:style>
  <w:style w:type="paragraph" w:customStyle="1" w:styleId="533D1C6BEE82459BBCD561606D3CF679">
    <w:name w:val="533D1C6BEE82459BBCD561606D3CF679"/>
    <w:rsid w:val="00D524F8"/>
  </w:style>
  <w:style w:type="paragraph" w:customStyle="1" w:styleId="3E6C715B909E44F58DB67DD825028EE2">
    <w:name w:val="3E6C715B909E44F58DB67DD825028EE2"/>
    <w:rsid w:val="00D524F8"/>
  </w:style>
  <w:style w:type="paragraph" w:customStyle="1" w:styleId="7B4DC41C0F5D4A3CB3C7969A15E23139">
    <w:name w:val="7B4DC41C0F5D4A3CB3C7969A15E23139"/>
    <w:rsid w:val="00D524F8"/>
  </w:style>
  <w:style w:type="paragraph" w:customStyle="1" w:styleId="B343DCEF5D3749F6A9D63CA893F5CD34">
    <w:name w:val="B343DCEF5D3749F6A9D63CA893F5CD34"/>
    <w:rsid w:val="00D524F8"/>
  </w:style>
  <w:style w:type="paragraph" w:customStyle="1" w:styleId="C48CEB1701E74EC5A71F0842AD40FDB9">
    <w:name w:val="C48CEB1701E74EC5A71F0842AD40FDB9"/>
    <w:rsid w:val="00D524F8"/>
  </w:style>
  <w:style w:type="paragraph" w:customStyle="1" w:styleId="D5B206D57BE34ED5AC0DE920A3D7CAA8">
    <w:name w:val="D5B206D57BE34ED5AC0DE920A3D7CAA8"/>
    <w:rsid w:val="00D524F8"/>
  </w:style>
  <w:style w:type="paragraph" w:customStyle="1" w:styleId="D985EE8C74ED463280BC71EB35404FA8">
    <w:name w:val="D985EE8C74ED463280BC71EB35404FA8"/>
    <w:rsid w:val="00D524F8"/>
  </w:style>
  <w:style w:type="paragraph" w:customStyle="1" w:styleId="9840A0A84FB54555BCBCA5CC00F8F17E">
    <w:name w:val="9840A0A84FB54555BCBCA5CC00F8F17E"/>
    <w:rsid w:val="00D524F8"/>
  </w:style>
  <w:style w:type="paragraph" w:customStyle="1" w:styleId="7609F9500FCD44C09FB11AF1BA92C700">
    <w:name w:val="7609F9500FCD44C09FB11AF1BA92C700"/>
    <w:rsid w:val="00D524F8"/>
  </w:style>
  <w:style w:type="paragraph" w:customStyle="1" w:styleId="17443501496A43E1815EFAE7C1FE00DA">
    <w:name w:val="17443501496A43E1815EFAE7C1FE00DA"/>
    <w:rsid w:val="00D524F8"/>
  </w:style>
  <w:style w:type="paragraph" w:customStyle="1" w:styleId="9BC3EF6451B34B70A7950EA6A6902ECB">
    <w:name w:val="9BC3EF6451B34B70A7950EA6A6902ECB"/>
    <w:rsid w:val="00D524F8"/>
  </w:style>
  <w:style w:type="paragraph" w:customStyle="1" w:styleId="6E37912C040D44E29385EC063BF19353">
    <w:name w:val="6E37912C040D44E29385EC063BF19353"/>
    <w:rsid w:val="00D524F8"/>
  </w:style>
  <w:style w:type="paragraph" w:customStyle="1" w:styleId="04A6A5F901444280A4EB77355E78A482">
    <w:name w:val="04A6A5F901444280A4EB77355E78A482"/>
    <w:rsid w:val="00D524F8"/>
  </w:style>
  <w:style w:type="paragraph" w:customStyle="1" w:styleId="7BEE9BEF2A6F4A23847F1E5A0642E89A">
    <w:name w:val="7BEE9BEF2A6F4A23847F1E5A0642E89A"/>
    <w:rsid w:val="00D524F8"/>
  </w:style>
  <w:style w:type="paragraph" w:customStyle="1" w:styleId="6340839A87714D8F9C66BF474153A339">
    <w:name w:val="6340839A87714D8F9C66BF474153A339"/>
    <w:rsid w:val="00D524F8"/>
  </w:style>
  <w:style w:type="paragraph" w:customStyle="1" w:styleId="3959B97E2B6F4C0A9047D7B46653E48D">
    <w:name w:val="3959B97E2B6F4C0A9047D7B46653E48D"/>
    <w:rsid w:val="00D524F8"/>
  </w:style>
  <w:style w:type="paragraph" w:customStyle="1" w:styleId="5C47301765384617A23F550E563E4432">
    <w:name w:val="5C47301765384617A23F550E563E4432"/>
    <w:rsid w:val="00D524F8"/>
  </w:style>
  <w:style w:type="paragraph" w:customStyle="1" w:styleId="7FDF9F6F268C43C78BA3E14970973B8B">
    <w:name w:val="7FDF9F6F268C43C78BA3E14970973B8B"/>
    <w:rsid w:val="00D524F8"/>
  </w:style>
  <w:style w:type="paragraph" w:customStyle="1" w:styleId="9DFDB53A487B4281928AB222661781D7">
    <w:name w:val="9DFDB53A487B4281928AB222661781D7"/>
    <w:rsid w:val="00D524F8"/>
  </w:style>
  <w:style w:type="paragraph" w:customStyle="1" w:styleId="E2E6D571862B42E38E2A8F5517036D42">
    <w:name w:val="E2E6D571862B42E38E2A8F5517036D42"/>
    <w:rsid w:val="00D524F8"/>
  </w:style>
  <w:style w:type="paragraph" w:customStyle="1" w:styleId="114F3D1D77384D21BBCF63681A33C43F">
    <w:name w:val="114F3D1D77384D21BBCF63681A33C43F"/>
    <w:rsid w:val="00D524F8"/>
  </w:style>
  <w:style w:type="paragraph" w:customStyle="1" w:styleId="2E4556D4DC81425F8BCF484D133AB5E7">
    <w:name w:val="2E4556D4DC81425F8BCF484D133AB5E7"/>
    <w:rsid w:val="00D524F8"/>
  </w:style>
  <w:style w:type="paragraph" w:customStyle="1" w:styleId="F15584F961E84100A326F3C1786202A0">
    <w:name w:val="F15584F961E84100A326F3C1786202A0"/>
    <w:rsid w:val="00D524F8"/>
  </w:style>
  <w:style w:type="paragraph" w:customStyle="1" w:styleId="DC23E9695762429CA3EF108EB3E6737F">
    <w:name w:val="DC23E9695762429CA3EF108EB3E6737F"/>
    <w:rsid w:val="00D524F8"/>
  </w:style>
  <w:style w:type="paragraph" w:customStyle="1" w:styleId="7B7FD50DC79648029C5A225519DAE2DB">
    <w:name w:val="7B7FD50DC79648029C5A225519DAE2DB"/>
    <w:rsid w:val="00D524F8"/>
  </w:style>
  <w:style w:type="paragraph" w:customStyle="1" w:styleId="648EA41A4FB04E6CB69489DA2A054BAA">
    <w:name w:val="648EA41A4FB04E6CB69489DA2A054BAA"/>
    <w:rsid w:val="00D524F8"/>
  </w:style>
  <w:style w:type="paragraph" w:customStyle="1" w:styleId="850F440537924772AABFFE73E5F7B0B6">
    <w:name w:val="850F440537924772AABFFE73E5F7B0B6"/>
    <w:rsid w:val="00D524F8"/>
  </w:style>
  <w:style w:type="paragraph" w:customStyle="1" w:styleId="752C7A15C4CD4DA1AC41F91D6899E711">
    <w:name w:val="752C7A15C4CD4DA1AC41F91D6899E711"/>
    <w:rsid w:val="00D524F8"/>
  </w:style>
  <w:style w:type="paragraph" w:customStyle="1" w:styleId="58F3556B5D8E46E59C3492A4C105F6A6">
    <w:name w:val="58F3556B5D8E46E59C3492A4C105F6A6"/>
    <w:rsid w:val="00D524F8"/>
  </w:style>
  <w:style w:type="paragraph" w:customStyle="1" w:styleId="1DE7DE79C48D4AAE8777B9E29D9AF549">
    <w:name w:val="1DE7DE79C48D4AAE8777B9E29D9AF549"/>
    <w:rsid w:val="00D524F8"/>
  </w:style>
  <w:style w:type="paragraph" w:customStyle="1" w:styleId="E48B76A5EC654C00B2FAA48867E617CB">
    <w:name w:val="E48B76A5EC654C00B2FAA48867E617CB"/>
    <w:rsid w:val="00D524F8"/>
  </w:style>
  <w:style w:type="paragraph" w:customStyle="1" w:styleId="FA3BB7EAB94F4FD5AEA5D51FE422C2F3">
    <w:name w:val="FA3BB7EAB94F4FD5AEA5D51FE422C2F3"/>
    <w:rsid w:val="00D524F8"/>
  </w:style>
  <w:style w:type="paragraph" w:customStyle="1" w:styleId="FBD35F825D684F54AA542E26277F00E9">
    <w:name w:val="FBD35F825D684F54AA542E26277F00E9"/>
    <w:rsid w:val="00D524F8"/>
  </w:style>
  <w:style w:type="paragraph" w:customStyle="1" w:styleId="32B86C65B88043D2B6311BB9BADAE32A">
    <w:name w:val="32B86C65B88043D2B6311BB9BADAE32A"/>
    <w:rsid w:val="00D524F8"/>
  </w:style>
  <w:style w:type="paragraph" w:customStyle="1" w:styleId="C5632E9154824871B1E3D34F8F3E989F">
    <w:name w:val="C5632E9154824871B1E3D34F8F3E989F"/>
    <w:rsid w:val="00D524F8"/>
  </w:style>
  <w:style w:type="paragraph" w:customStyle="1" w:styleId="F7574FD1630C47B6AA50E02AAD975D7F">
    <w:name w:val="F7574FD1630C47B6AA50E02AAD975D7F"/>
    <w:rsid w:val="00D524F8"/>
  </w:style>
  <w:style w:type="paragraph" w:customStyle="1" w:styleId="AABBD8ED346F4B72AD26099FBC334DE9">
    <w:name w:val="AABBD8ED346F4B72AD26099FBC334DE9"/>
    <w:rsid w:val="00D524F8"/>
  </w:style>
  <w:style w:type="paragraph" w:customStyle="1" w:styleId="7343436B2A4849A2943C8EA2CCB00F32">
    <w:name w:val="7343436B2A4849A2943C8EA2CCB00F32"/>
    <w:rsid w:val="00D524F8"/>
  </w:style>
  <w:style w:type="paragraph" w:customStyle="1" w:styleId="6216CF29D7C2449BB7776F645953B453">
    <w:name w:val="6216CF29D7C2449BB7776F645953B453"/>
    <w:rsid w:val="00D524F8"/>
  </w:style>
  <w:style w:type="paragraph" w:customStyle="1" w:styleId="18D2CF691867412AAB614B2DD8B84AD3">
    <w:name w:val="18D2CF691867412AAB614B2DD8B84AD3"/>
    <w:rsid w:val="00D524F8"/>
  </w:style>
  <w:style w:type="paragraph" w:customStyle="1" w:styleId="DF881CFD959741D6841ADD7DCC450CA4">
    <w:name w:val="DF881CFD959741D6841ADD7DCC450CA4"/>
    <w:rsid w:val="00D524F8"/>
  </w:style>
  <w:style w:type="paragraph" w:customStyle="1" w:styleId="BC96B237223B4D6A814862B2D0938C5B">
    <w:name w:val="BC96B237223B4D6A814862B2D0938C5B"/>
    <w:rsid w:val="00D524F8"/>
  </w:style>
  <w:style w:type="paragraph" w:customStyle="1" w:styleId="81D00693253441BABDD3207740CAAF3D">
    <w:name w:val="81D00693253441BABDD3207740CAAF3D"/>
    <w:rsid w:val="00D524F8"/>
  </w:style>
  <w:style w:type="paragraph" w:customStyle="1" w:styleId="954861CDBF5E4F8E9B7B1E94AE524045">
    <w:name w:val="954861CDBF5E4F8E9B7B1E94AE524045"/>
    <w:rsid w:val="00D524F8"/>
  </w:style>
  <w:style w:type="paragraph" w:customStyle="1" w:styleId="3D290951C0D04A5FBF807B42CA0F31FB">
    <w:name w:val="3D290951C0D04A5FBF807B42CA0F31FB"/>
    <w:rsid w:val="00D524F8"/>
  </w:style>
  <w:style w:type="paragraph" w:customStyle="1" w:styleId="59FFCBBF6D094FC39F29EB55CE78B949">
    <w:name w:val="59FFCBBF6D094FC39F29EB55CE78B949"/>
    <w:rsid w:val="00D524F8"/>
  </w:style>
  <w:style w:type="paragraph" w:customStyle="1" w:styleId="A1FD1F4F793146129DE0A38F1C58CA09">
    <w:name w:val="A1FD1F4F793146129DE0A38F1C58CA09"/>
    <w:rsid w:val="00D524F8"/>
  </w:style>
  <w:style w:type="paragraph" w:customStyle="1" w:styleId="2C34DED652D14FBC9A526E5E8C276CAD">
    <w:name w:val="2C34DED652D14FBC9A526E5E8C276CAD"/>
    <w:rsid w:val="00D524F8"/>
  </w:style>
  <w:style w:type="paragraph" w:customStyle="1" w:styleId="B4F69FAE78FF4232AFF420B97E16384E">
    <w:name w:val="B4F69FAE78FF4232AFF420B97E16384E"/>
    <w:rsid w:val="00D524F8"/>
  </w:style>
  <w:style w:type="paragraph" w:customStyle="1" w:styleId="520B82FD223F43BFA4CACDF113AC948D">
    <w:name w:val="520B82FD223F43BFA4CACDF113AC948D"/>
    <w:rsid w:val="00D524F8"/>
  </w:style>
  <w:style w:type="paragraph" w:customStyle="1" w:styleId="C9FED824AE754E619EAFDFA6D29F1834">
    <w:name w:val="C9FED824AE754E619EAFDFA6D29F1834"/>
    <w:rsid w:val="00D524F8"/>
  </w:style>
  <w:style w:type="paragraph" w:customStyle="1" w:styleId="811604208E83477AA7BE0627AE756508">
    <w:name w:val="811604208E83477AA7BE0627AE756508"/>
    <w:rsid w:val="00D524F8"/>
  </w:style>
  <w:style w:type="paragraph" w:customStyle="1" w:styleId="5A525B893CAB405ABCA87D95943330B2">
    <w:name w:val="5A525B893CAB405ABCA87D95943330B2"/>
    <w:rsid w:val="00D524F8"/>
  </w:style>
  <w:style w:type="paragraph" w:customStyle="1" w:styleId="6879120B847A4C419F5D1610BD14392B">
    <w:name w:val="6879120B847A4C419F5D1610BD14392B"/>
    <w:rsid w:val="00D524F8"/>
  </w:style>
  <w:style w:type="paragraph" w:customStyle="1" w:styleId="22E99C2A94C84170B47A657CE9D1D009">
    <w:name w:val="22E99C2A94C84170B47A657CE9D1D009"/>
    <w:rsid w:val="00D524F8"/>
  </w:style>
  <w:style w:type="paragraph" w:customStyle="1" w:styleId="18F5CED528FE4056B56ED37F95073A22">
    <w:name w:val="18F5CED528FE4056B56ED37F95073A22"/>
    <w:rsid w:val="00D524F8"/>
  </w:style>
  <w:style w:type="paragraph" w:customStyle="1" w:styleId="AF79C44C496C41E8B7AD2F14072FFB9B">
    <w:name w:val="AF79C44C496C41E8B7AD2F14072FFB9B"/>
    <w:rsid w:val="00D524F8"/>
  </w:style>
  <w:style w:type="paragraph" w:customStyle="1" w:styleId="D9AD872E1A114A5A9DB24713847995E2">
    <w:name w:val="D9AD872E1A114A5A9DB24713847995E2"/>
    <w:rsid w:val="00D524F8"/>
  </w:style>
  <w:style w:type="paragraph" w:customStyle="1" w:styleId="3A451E5ACA844C66A3C5A623DA5817B2">
    <w:name w:val="3A451E5ACA844C66A3C5A623DA5817B2"/>
    <w:rsid w:val="00D524F8"/>
  </w:style>
  <w:style w:type="paragraph" w:customStyle="1" w:styleId="00041BF6CFF041FBAD21A7BD0AA135E4">
    <w:name w:val="00041BF6CFF041FBAD21A7BD0AA135E4"/>
    <w:rsid w:val="00D524F8"/>
  </w:style>
  <w:style w:type="paragraph" w:customStyle="1" w:styleId="3F872854A8E54C73B611F522A38FA6F5">
    <w:name w:val="3F872854A8E54C73B611F522A38FA6F5"/>
    <w:rsid w:val="00D524F8"/>
  </w:style>
  <w:style w:type="paragraph" w:customStyle="1" w:styleId="7825D122403E4E4C8AC9286CCE0DABA7">
    <w:name w:val="7825D122403E4E4C8AC9286CCE0DABA7"/>
    <w:rsid w:val="00D524F8"/>
  </w:style>
  <w:style w:type="paragraph" w:customStyle="1" w:styleId="C2DCACE53DA44CF184271F25105C6C90">
    <w:name w:val="C2DCACE53DA44CF184271F25105C6C90"/>
    <w:rsid w:val="00D524F8"/>
  </w:style>
  <w:style w:type="paragraph" w:customStyle="1" w:styleId="B82744068CA74CA295A246D57D2B3A80">
    <w:name w:val="B82744068CA74CA295A246D57D2B3A80"/>
    <w:rsid w:val="00D524F8"/>
  </w:style>
  <w:style w:type="paragraph" w:customStyle="1" w:styleId="473427BE3DD341A89C090ADC6FE43B24">
    <w:name w:val="473427BE3DD341A89C090ADC6FE43B24"/>
    <w:rsid w:val="00D524F8"/>
  </w:style>
  <w:style w:type="paragraph" w:customStyle="1" w:styleId="E4A94EFE1378424B843190C4AF64B759">
    <w:name w:val="E4A94EFE1378424B843190C4AF64B759"/>
    <w:rsid w:val="00D524F8"/>
  </w:style>
  <w:style w:type="paragraph" w:customStyle="1" w:styleId="693CF3D40F1F46D4B43CE1B138DD324B">
    <w:name w:val="693CF3D40F1F46D4B43CE1B138DD324B"/>
    <w:rsid w:val="00D524F8"/>
  </w:style>
  <w:style w:type="paragraph" w:customStyle="1" w:styleId="78A4AFAFEB7047169B5F83F2B3E5FFB8">
    <w:name w:val="78A4AFAFEB7047169B5F83F2B3E5FFB8"/>
    <w:rsid w:val="00D524F8"/>
  </w:style>
  <w:style w:type="paragraph" w:customStyle="1" w:styleId="8206F4D44574490AB50DAADA3EE71377">
    <w:name w:val="8206F4D44574490AB50DAADA3EE71377"/>
    <w:rsid w:val="00D524F8"/>
  </w:style>
  <w:style w:type="paragraph" w:customStyle="1" w:styleId="4B5C473D42AC4EE591D65204BF426D77">
    <w:name w:val="4B5C473D42AC4EE591D65204BF426D77"/>
    <w:rsid w:val="00D524F8"/>
  </w:style>
  <w:style w:type="paragraph" w:customStyle="1" w:styleId="80A90E3E99044A9CBE88AAC64FA7CD12">
    <w:name w:val="80A90E3E99044A9CBE88AAC64FA7CD12"/>
    <w:rsid w:val="00D524F8"/>
  </w:style>
  <w:style w:type="paragraph" w:customStyle="1" w:styleId="06AD9A0A07EA40A298B7B39C1674CABA">
    <w:name w:val="06AD9A0A07EA40A298B7B39C1674CABA"/>
    <w:rsid w:val="00D524F8"/>
  </w:style>
  <w:style w:type="paragraph" w:customStyle="1" w:styleId="1D4D0F1531A3468E88191DCAF9070E1C">
    <w:name w:val="1D4D0F1531A3468E88191DCAF9070E1C"/>
    <w:rsid w:val="00D524F8"/>
  </w:style>
  <w:style w:type="paragraph" w:customStyle="1" w:styleId="9BDCD5734DEA4FF2BD72B7651669AD05">
    <w:name w:val="9BDCD5734DEA4FF2BD72B7651669AD05"/>
    <w:rsid w:val="00D524F8"/>
  </w:style>
  <w:style w:type="paragraph" w:customStyle="1" w:styleId="BF823C9C915F4057A646FAB8D51E0AA7">
    <w:name w:val="BF823C9C915F4057A646FAB8D51E0AA7"/>
    <w:rsid w:val="00D524F8"/>
  </w:style>
  <w:style w:type="paragraph" w:customStyle="1" w:styleId="FBDB8E5A68C141508B20B6A96EA7BA67">
    <w:name w:val="FBDB8E5A68C141508B20B6A96EA7BA67"/>
    <w:rsid w:val="00D524F8"/>
  </w:style>
  <w:style w:type="paragraph" w:customStyle="1" w:styleId="522A358669094651BD2198A14AA32E2D">
    <w:name w:val="522A358669094651BD2198A14AA32E2D"/>
    <w:rsid w:val="00D524F8"/>
  </w:style>
  <w:style w:type="paragraph" w:customStyle="1" w:styleId="BCC491A06CE94365B0967271EC0D39B6">
    <w:name w:val="BCC491A06CE94365B0967271EC0D39B6"/>
    <w:rsid w:val="00D524F8"/>
  </w:style>
  <w:style w:type="paragraph" w:customStyle="1" w:styleId="D360B9C16B394A009DD9503D82E572C0">
    <w:name w:val="D360B9C16B394A009DD9503D82E572C0"/>
    <w:rsid w:val="00D524F8"/>
  </w:style>
  <w:style w:type="paragraph" w:customStyle="1" w:styleId="2B28FC810E9745B798C716BB52270546">
    <w:name w:val="2B28FC810E9745B798C716BB52270546"/>
    <w:rsid w:val="00D524F8"/>
  </w:style>
  <w:style w:type="paragraph" w:customStyle="1" w:styleId="A62E39390E4C4FCBA744735803BE7475">
    <w:name w:val="A62E39390E4C4FCBA744735803BE7475"/>
    <w:rsid w:val="00D524F8"/>
  </w:style>
  <w:style w:type="paragraph" w:customStyle="1" w:styleId="A2C2F14BBE644981B661FB3673315255">
    <w:name w:val="A2C2F14BBE644981B661FB3673315255"/>
    <w:rsid w:val="00D524F8"/>
  </w:style>
  <w:style w:type="paragraph" w:customStyle="1" w:styleId="51AEF1E22848496FA917D7FF1F8D428C">
    <w:name w:val="51AEF1E22848496FA917D7FF1F8D428C"/>
    <w:rsid w:val="00D524F8"/>
  </w:style>
  <w:style w:type="paragraph" w:customStyle="1" w:styleId="B97750B44F43421E9163E14D270C5892">
    <w:name w:val="B97750B44F43421E9163E14D270C5892"/>
    <w:rsid w:val="00D524F8"/>
  </w:style>
  <w:style w:type="paragraph" w:customStyle="1" w:styleId="3D37D9D29DCE4C029166530DC3FA31A5">
    <w:name w:val="3D37D9D29DCE4C029166530DC3FA31A5"/>
    <w:rsid w:val="00D524F8"/>
  </w:style>
  <w:style w:type="paragraph" w:customStyle="1" w:styleId="3700E54948734DA4A4AA600A0AE6C69A">
    <w:name w:val="3700E54948734DA4A4AA600A0AE6C69A"/>
    <w:rsid w:val="00D524F8"/>
  </w:style>
  <w:style w:type="paragraph" w:customStyle="1" w:styleId="7F28076F613F41CE96F55EA54CB71B86">
    <w:name w:val="7F28076F613F41CE96F55EA54CB71B86"/>
    <w:rsid w:val="00D524F8"/>
  </w:style>
  <w:style w:type="paragraph" w:customStyle="1" w:styleId="72BF404AD2D94AEAB4667B7B9F6A775F">
    <w:name w:val="72BF404AD2D94AEAB4667B7B9F6A775F"/>
    <w:rsid w:val="00D524F8"/>
  </w:style>
  <w:style w:type="paragraph" w:customStyle="1" w:styleId="50351CDC9F8D4CE48DB7FD8312079099">
    <w:name w:val="50351CDC9F8D4CE48DB7FD8312079099"/>
    <w:rsid w:val="00D524F8"/>
  </w:style>
  <w:style w:type="paragraph" w:customStyle="1" w:styleId="232011173C1F4D689E2CF008F0145CFD">
    <w:name w:val="232011173C1F4D689E2CF008F0145CFD"/>
    <w:rsid w:val="00D524F8"/>
  </w:style>
  <w:style w:type="paragraph" w:customStyle="1" w:styleId="648302AC453042D1905554CA4ACDD078">
    <w:name w:val="648302AC453042D1905554CA4ACDD078"/>
    <w:rsid w:val="00D524F8"/>
  </w:style>
  <w:style w:type="paragraph" w:customStyle="1" w:styleId="D3710BA7CA2C4E61BAAEE4F9F3F8E94D">
    <w:name w:val="D3710BA7CA2C4E61BAAEE4F9F3F8E94D"/>
    <w:rsid w:val="00D524F8"/>
  </w:style>
  <w:style w:type="paragraph" w:customStyle="1" w:styleId="6DFC5BA27E3B492597B7EC3A3B583DC0">
    <w:name w:val="6DFC5BA27E3B492597B7EC3A3B583DC0"/>
    <w:rsid w:val="00D524F8"/>
  </w:style>
  <w:style w:type="paragraph" w:customStyle="1" w:styleId="9A2C685867AA409B9000A5FEA10D574D">
    <w:name w:val="9A2C685867AA409B9000A5FEA10D574D"/>
    <w:rsid w:val="00D524F8"/>
  </w:style>
  <w:style w:type="paragraph" w:customStyle="1" w:styleId="F0EBA0C415734D21B8E80F09E030E350">
    <w:name w:val="F0EBA0C415734D21B8E80F09E030E350"/>
    <w:rsid w:val="00D524F8"/>
  </w:style>
  <w:style w:type="paragraph" w:customStyle="1" w:styleId="DA72C65C843741708B101EB57AA79C66">
    <w:name w:val="DA72C65C843741708B101EB57AA79C66"/>
    <w:rsid w:val="00D524F8"/>
  </w:style>
  <w:style w:type="paragraph" w:customStyle="1" w:styleId="269F0AF9F8A944F2B5E439B81CAAB75B">
    <w:name w:val="269F0AF9F8A944F2B5E439B81CAAB75B"/>
    <w:rsid w:val="00D524F8"/>
  </w:style>
  <w:style w:type="paragraph" w:customStyle="1" w:styleId="BDA2C7E1AC3F410783C604C42FA4DA66">
    <w:name w:val="BDA2C7E1AC3F410783C604C42FA4DA66"/>
    <w:rsid w:val="00D524F8"/>
  </w:style>
  <w:style w:type="paragraph" w:customStyle="1" w:styleId="0F65AB55DD0345EFA2A4566A64991181">
    <w:name w:val="0F65AB55DD0345EFA2A4566A64991181"/>
    <w:rsid w:val="00D524F8"/>
  </w:style>
  <w:style w:type="paragraph" w:customStyle="1" w:styleId="7483C8FC131E4C54B16635E6395E6ECA">
    <w:name w:val="7483C8FC131E4C54B16635E6395E6ECA"/>
    <w:rsid w:val="00D524F8"/>
  </w:style>
  <w:style w:type="paragraph" w:customStyle="1" w:styleId="DE7701AA75C64DFF964AEE5C57B0EFF0">
    <w:name w:val="DE7701AA75C64DFF964AEE5C57B0EFF0"/>
    <w:rsid w:val="00D524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410C3E80-5028-4D48-B1ED-451794B4E392}">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4.xml><?xml version="1.0" encoding="utf-8"?>
<ds:datastoreItem xmlns:ds="http://schemas.openxmlformats.org/officeDocument/2006/customXml" ds:itemID="{71562FF9-708C-4AC9-993E-98829156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{CD3A091D-D579-47CD-866F-FE05056A2480}tf11279482_win32</Template>
  <TotalTime>0</TotalTime>
  <Pages>2</Pages>
  <Words>962</Words>
  <Characters>5489</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2022-07-14T11:09:00Z</dcterms:created>
  <dcterms:modified xsi:type="dcterms:W3CDTF">2022-07-14T11:09:00Z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